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AE695" w14:textId="77777777" w:rsidR="008B7915" w:rsidRDefault="0000000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448832" behindDoc="0" locked="0" layoutInCell="1" allowOverlap="1" wp14:anchorId="07BEDDC9" wp14:editId="404F266F">
                <wp:simplePos x="0" y="0"/>
                <wp:positionH relativeFrom="column">
                  <wp:posOffset>-1077218</wp:posOffset>
                </wp:positionH>
                <wp:positionV relativeFrom="paragraph">
                  <wp:posOffset>541132</wp:posOffset>
                </wp:positionV>
                <wp:extent cx="5398773" cy="1418591"/>
                <wp:effectExtent l="0" t="0" r="0" b="3809"/>
                <wp:wrapNone/>
                <wp:docPr id="414186172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8773" cy="1418591"/>
                        </a:xfrm>
                        <a:custGeom>
                          <a:avLst>
                            <a:gd name="f10" fmla="val 1811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1811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solidFill>
                          <a:srgbClr val="E30613"/>
                        </a:solidFill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5CF0478" id="Abgerundetes Rechteck 3" o:spid="_x0000_s1026" style="position:absolute;margin-left:-84.8pt;margin-top:42.6pt;width:425.1pt;height:111.7pt;z-index:25144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98773,141859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" path="m118938,at,,237876,237876,118938,,,118938l,1299653at,1180715,237876,1418591,,1299653,118938,1418591l5279835,1418591at5160897,1180715,5398773,1418591,5279835,1418591,5398773,1299653l5398773,118938at5160897,,5398773,237876,5398773,118938,5279835,l118938,xe" fillcolor="#e30613" stroked="f">
                <v:path arrowok="t" o:connecttype="custom" o:connectlocs="2699387,0;5398773,709296;2699387,1418591;0,709296" o:connectangles="270,0,90,180" textboxrect="34837,34837,5363936,1383754"/>
              </v:shape>
            </w:pict>
          </mc:Fallback>
        </mc:AlternateContent>
      </w:r>
    </w:p>
    <w:p w14:paraId="4ABCC555" w14:textId="77777777" w:rsidR="008B7915" w:rsidRDefault="008B7915"/>
    <w:p w14:paraId="46EB3A9A" w14:textId="77777777" w:rsidR="008B7915" w:rsidRDefault="0000000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 wp14:anchorId="378255EE" wp14:editId="1E274AA1">
                <wp:simplePos x="0" y="0"/>
                <wp:positionH relativeFrom="column">
                  <wp:posOffset>-87206</wp:posOffset>
                </wp:positionH>
                <wp:positionV relativeFrom="paragraph">
                  <wp:posOffset>58421</wp:posOffset>
                </wp:positionV>
                <wp:extent cx="4490088" cy="1097280"/>
                <wp:effectExtent l="0" t="0" r="0" b="0"/>
                <wp:wrapNone/>
                <wp:docPr id="77311915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0088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5DD402B" w14:textId="1FC60B70" w:rsidR="008B7915" w:rsidRDefault="00C07927">
                            <w:pPr>
                              <w:rPr>
                                <w:rFonts w:ascii="DLRG Univers 55 Roman" w:hAnsi="DLRG Univers 55 Roman"/>
                                <w:b/>
                                <w:color w:val="FDEB1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DLRG Univers 55 Roman" w:hAnsi="DLRG Univers 55 Roman"/>
                                <w:b/>
                                <w:color w:val="FDEB1E"/>
                                <w:sz w:val="36"/>
                                <w:szCs w:val="36"/>
                              </w:rPr>
                              <w:t xml:space="preserve">Infobrief </w:t>
                            </w:r>
                            <w:r w:rsidR="008672BF">
                              <w:rPr>
                                <w:rFonts w:ascii="DLRG Univers 55 Roman" w:hAnsi="DLRG Univers 55 Roman"/>
                                <w:b/>
                                <w:color w:val="FDEB1E"/>
                                <w:sz w:val="36"/>
                                <w:szCs w:val="36"/>
                              </w:rPr>
                              <w:t>Landesmeisterschaften</w:t>
                            </w:r>
                            <w:r>
                              <w:rPr>
                                <w:rFonts w:ascii="DLRG Univers 55 Roman" w:hAnsi="DLRG Univers 55 Roman"/>
                                <w:b/>
                                <w:color w:val="FDEB1E"/>
                                <w:sz w:val="36"/>
                                <w:szCs w:val="36"/>
                              </w:rPr>
                              <w:t xml:space="preserve"> im Rettungsschwimmen</w:t>
                            </w:r>
                          </w:p>
                          <w:p w14:paraId="13F37775" w14:textId="77777777" w:rsidR="008B7915" w:rsidRDefault="008B7915">
                            <w:pPr>
                              <w:rPr>
                                <w:rFonts w:ascii="DLRG Univers 55 Roman" w:hAnsi="DLRG Univers 55 Roman"/>
                                <w:b/>
                                <w:color w:val="FDEB1E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8255EE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6.85pt;margin-top:4.6pt;width:353.55pt;height:86.4pt;z-index:25145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" filled="f" stroked="f">
                <v:textbox>
                  <w:txbxContent>
                    <w:p w14:paraId="05DD402B" w14:textId="1FC60B70" w:rsidR="008B7915" w:rsidRDefault="00C07927">
                      <w:pPr>
                        <w:rPr>
                          <w:rFonts w:ascii="DLRG Univers 55 Roman" w:hAnsi="DLRG Univers 55 Roman"/>
                          <w:b/>
                          <w:color w:val="FDEB1E"/>
                          <w:sz w:val="36"/>
                          <w:szCs w:val="36"/>
                        </w:rPr>
                      </w:pPr>
                      <w:r>
                        <w:rPr>
                          <w:rFonts w:ascii="DLRG Univers 55 Roman" w:hAnsi="DLRG Univers 55 Roman"/>
                          <w:b/>
                          <w:color w:val="FDEB1E"/>
                          <w:sz w:val="36"/>
                          <w:szCs w:val="36"/>
                        </w:rPr>
                        <w:t xml:space="preserve">Infobrief </w:t>
                      </w:r>
                      <w:r w:rsidR="008672BF">
                        <w:rPr>
                          <w:rFonts w:ascii="DLRG Univers 55 Roman" w:hAnsi="DLRG Univers 55 Roman"/>
                          <w:b/>
                          <w:color w:val="FDEB1E"/>
                          <w:sz w:val="36"/>
                          <w:szCs w:val="36"/>
                        </w:rPr>
                        <w:t>Landesmeisterschaften</w:t>
                      </w:r>
                      <w:r>
                        <w:rPr>
                          <w:rFonts w:ascii="DLRG Univers 55 Roman" w:hAnsi="DLRG Univers 55 Roman"/>
                          <w:b/>
                          <w:color w:val="FDEB1E"/>
                          <w:sz w:val="36"/>
                          <w:szCs w:val="36"/>
                        </w:rPr>
                        <w:t xml:space="preserve"> im Rettungsschwimmen</w:t>
                      </w:r>
                    </w:p>
                    <w:p w14:paraId="13F37775" w14:textId="77777777" w:rsidR="008B7915" w:rsidRDefault="008B7915">
                      <w:pPr>
                        <w:rPr>
                          <w:rFonts w:ascii="DLRG Univers 55 Roman" w:hAnsi="DLRG Univers 55 Roman"/>
                          <w:b/>
                          <w:color w:val="FDEB1E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3EEED" w14:textId="77777777" w:rsidR="008B7915" w:rsidRDefault="008B7915"/>
    <w:p w14:paraId="6861D0CA" w14:textId="77777777" w:rsidR="008B7915" w:rsidRDefault="008B7915"/>
    <w:p w14:paraId="0B93B54B" w14:textId="77777777" w:rsidR="008B7915" w:rsidRDefault="008B7915"/>
    <w:p w14:paraId="3C9EC4E7" w14:textId="77777777" w:rsidR="008B7915" w:rsidRDefault="008B7915"/>
    <w:p w14:paraId="31F4B6C6" w14:textId="096AC70F" w:rsidR="008B7915" w:rsidRDefault="008672BF">
      <w:pPr>
        <w:contextualSpacing/>
        <w:rPr>
          <w:rFonts w:ascii="DLRG Univers 55 Roman" w:hAnsi="DLRG Univers 55 Roman"/>
          <w:b/>
          <w:bCs/>
          <w:sz w:val="36"/>
          <w:szCs w:val="36"/>
        </w:rPr>
      </w:pPr>
      <w:r>
        <w:rPr>
          <w:rFonts w:ascii="DLRG Univers 55 Roman" w:hAnsi="DLRG Univers 55 Roman"/>
          <w:b/>
          <w:bCs/>
          <w:sz w:val="36"/>
          <w:szCs w:val="36"/>
        </w:rPr>
        <w:t>13. – 14. Juni 2026</w:t>
      </w:r>
    </w:p>
    <w:p w14:paraId="14149024" w14:textId="09EB5CB9" w:rsidR="008B7915" w:rsidRDefault="00000000">
      <w:pPr>
        <w:contextualSpacing/>
        <w:rPr>
          <w:rFonts w:ascii="DLRG Univers 55 Roman" w:hAnsi="DLRG Univers 55 Roman"/>
          <w:b/>
          <w:bCs/>
          <w:sz w:val="36"/>
          <w:szCs w:val="36"/>
        </w:rPr>
      </w:pPr>
      <w:r>
        <w:rPr>
          <w:rFonts w:ascii="DLRG Univers 55 Roman" w:hAnsi="DLRG Univers 55 Roman"/>
          <w:b/>
          <w:bCs/>
          <w:sz w:val="36"/>
          <w:szCs w:val="36"/>
        </w:rPr>
        <w:t xml:space="preserve">in </w:t>
      </w:r>
      <w:r w:rsidR="008672BF">
        <w:rPr>
          <w:rFonts w:ascii="DLRG Univers 55 Roman" w:hAnsi="DLRG Univers 55 Roman"/>
          <w:b/>
          <w:bCs/>
          <w:sz w:val="36"/>
          <w:szCs w:val="36"/>
        </w:rPr>
        <w:t>Bedburg</w:t>
      </w:r>
    </w:p>
    <w:p w14:paraId="73EA701E" w14:textId="77777777" w:rsidR="008B7915" w:rsidRDefault="008B7915"/>
    <w:p w14:paraId="03DC3433" w14:textId="77777777" w:rsidR="008B7915" w:rsidRDefault="008B7915"/>
    <w:p w14:paraId="31CB4166" w14:textId="77777777" w:rsidR="008B7915" w:rsidRDefault="008B7915"/>
    <w:p w14:paraId="5D98BAB9" w14:textId="77777777" w:rsidR="008B7915" w:rsidRDefault="008B7915"/>
    <w:p w14:paraId="47402EC9" w14:textId="77777777" w:rsidR="008B7915" w:rsidRDefault="008B7915"/>
    <w:p w14:paraId="044FBE39" w14:textId="77777777" w:rsidR="008B7915" w:rsidRDefault="008B7915">
      <w:pPr>
        <w:contextualSpacing/>
      </w:pPr>
    </w:p>
    <w:p w14:paraId="02414516" w14:textId="77777777" w:rsidR="008B7915" w:rsidRDefault="008B7915">
      <w:pPr>
        <w:ind w:left="-567"/>
        <w:contextualSpacing/>
        <w:rPr>
          <w:rFonts w:ascii="DLRG Univers 55 Roman" w:hAnsi="DLRG Univers 55 Roman"/>
          <w:b/>
          <w:bCs/>
          <w:u w:val="single"/>
        </w:rPr>
      </w:pPr>
    </w:p>
    <w:p w14:paraId="1D040F32" w14:textId="77777777" w:rsidR="008B7915" w:rsidRDefault="008B7915">
      <w:pPr>
        <w:ind w:left="-567"/>
        <w:contextualSpacing/>
        <w:rPr>
          <w:rFonts w:ascii="DLRG Univers 55 Roman" w:hAnsi="DLRG Univers 55 Roman"/>
          <w:b/>
          <w:bCs/>
          <w:u w:val="single"/>
        </w:rPr>
      </w:pPr>
    </w:p>
    <w:p w14:paraId="3FC7BF78" w14:textId="77777777" w:rsidR="008B7915" w:rsidRDefault="008B7915">
      <w:pPr>
        <w:ind w:left="-567"/>
        <w:contextualSpacing/>
        <w:rPr>
          <w:rFonts w:ascii="DLRG Univers 55 Roman" w:hAnsi="DLRG Univers 55 Roman"/>
          <w:b/>
          <w:bCs/>
          <w:u w:val="single"/>
        </w:rPr>
      </w:pPr>
    </w:p>
    <w:p w14:paraId="6D0921F4" w14:textId="77777777" w:rsidR="008B7915" w:rsidRDefault="008B7915">
      <w:pPr>
        <w:ind w:left="-567"/>
        <w:contextualSpacing/>
        <w:rPr>
          <w:rFonts w:ascii="DLRG Univers 55 Roman" w:hAnsi="DLRG Univers 55 Roman"/>
          <w:b/>
          <w:bCs/>
          <w:u w:val="single"/>
        </w:rPr>
      </w:pPr>
    </w:p>
    <w:p w14:paraId="6CB18618" w14:textId="77777777" w:rsidR="008B7915" w:rsidRDefault="008B7915">
      <w:pPr>
        <w:ind w:left="-567"/>
        <w:contextualSpacing/>
        <w:rPr>
          <w:rFonts w:ascii="DLRG Univers 55 Roman" w:hAnsi="DLRG Univers 55 Roman"/>
          <w:b/>
          <w:bCs/>
          <w:u w:val="single"/>
        </w:rPr>
      </w:pPr>
    </w:p>
    <w:p w14:paraId="71724B1D" w14:textId="77777777" w:rsidR="008B7915" w:rsidRDefault="008B7915">
      <w:pPr>
        <w:contextualSpacing/>
        <w:rPr>
          <w:rFonts w:ascii="DLRG Univers 55 Roman" w:hAnsi="DLRG Univers 55 Roman"/>
          <w:b/>
          <w:bCs/>
          <w:u w:val="single"/>
        </w:rPr>
      </w:pPr>
    </w:p>
    <w:p w14:paraId="2CB3CC57" w14:textId="77777777" w:rsidR="008672BF" w:rsidRDefault="008672BF">
      <w:pPr>
        <w:contextualSpacing/>
        <w:rPr>
          <w:rFonts w:ascii="DLRG Univers 55 Roman" w:hAnsi="DLRG Univers 55 Roman"/>
          <w:b/>
          <w:bCs/>
          <w:sz w:val="20"/>
          <w:szCs w:val="20"/>
          <w:u w:val="single"/>
        </w:rPr>
      </w:pPr>
    </w:p>
    <w:p w14:paraId="5518946E" w14:textId="77777777" w:rsidR="008672BF" w:rsidRDefault="008672BF">
      <w:pPr>
        <w:contextualSpacing/>
        <w:rPr>
          <w:rFonts w:ascii="DLRG Univers 55 Roman" w:hAnsi="DLRG Univers 55 Roman"/>
          <w:b/>
          <w:bCs/>
          <w:sz w:val="20"/>
          <w:szCs w:val="20"/>
          <w:u w:val="single"/>
        </w:rPr>
      </w:pPr>
    </w:p>
    <w:p w14:paraId="345A389B" w14:textId="77777777" w:rsidR="008672BF" w:rsidRDefault="008672BF">
      <w:pPr>
        <w:contextualSpacing/>
        <w:rPr>
          <w:rFonts w:ascii="DLRG Univers 55 Roman" w:hAnsi="DLRG Univers 55 Roman"/>
          <w:b/>
          <w:bCs/>
          <w:sz w:val="20"/>
          <w:szCs w:val="20"/>
          <w:u w:val="single"/>
        </w:rPr>
      </w:pPr>
    </w:p>
    <w:p w14:paraId="48B8963D" w14:textId="2B033021" w:rsidR="008B7915" w:rsidRPr="00D3763B" w:rsidRDefault="00000000">
      <w:pPr>
        <w:contextualSpacing/>
        <w:rPr>
          <w:rFonts w:ascii="DLRG Univers 55 Roman" w:hAnsi="DLRG Univers 55 Roman"/>
          <w:b/>
          <w:bCs/>
          <w:sz w:val="18"/>
          <w:szCs w:val="18"/>
          <w:u w:val="single"/>
        </w:rPr>
      </w:pPr>
      <w:r w:rsidRPr="00D3763B">
        <w:rPr>
          <w:rFonts w:ascii="DLRG Univers 55 Roman" w:hAnsi="DLRG Univers 55 Roman"/>
          <w:b/>
          <w:bCs/>
          <w:sz w:val="18"/>
          <w:szCs w:val="18"/>
          <w:u w:val="single"/>
        </w:rPr>
        <w:t>Veranstalter</w:t>
      </w:r>
    </w:p>
    <w:p w14:paraId="6C6881FE" w14:textId="2C0EC7CE" w:rsidR="008B7915" w:rsidRPr="00D3763B" w:rsidRDefault="00000000">
      <w:pPr>
        <w:contextualSpacing/>
        <w:rPr>
          <w:rFonts w:ascii="DLRG Univers 55 Roman" w:hAnsi="DLRG Univers 55 Roman"/>
          <w:sz w:val="18"/>
          <w:szCs w:val="18"/>
        </w:rPr>
      </w:pPr>
      <w:r w:rsidRPr="00D3763B">
        <w:rPr>
          <w:rFonts w:ascii="DLRG Univers 55 Roman" w:hAnsi="DLRG Univers 55 Roman"/>
          <w:sz w:val="18"/>
          <w:szCs w:val="18"/>
        </w:rPr>
        <w:t>Deutsche Lebens-Rettungs-Gesellschaft</w:t>
      </w:r>
    </w:p>
    <w:p w14:paraId="004FD354" w14:textId="19246073" w:rsidR="008B7915" w:rsidRPr="00D3763B" w:rsidRDefault="008672BF">
      <w:pPr>
        <w:contextualSpacing/>
        <w:rPr>
          <w:rFonts w:ascii="DLRG Univers 55 Roman" w:hAnsi="DLRG Univers 55 Roman"/>
          <w:sz w:val="18"/>
          <w:szCs w:val="18"/>
        </w:rPr>
      </w:pPr>
      <w:r w:rsidRPr="00D3763B">
        <w:rPr>
          <w:rFonts w:ascii="DLRG Univers 55 Roman" w:hAnsi="DLRG Univers 55 Roman"/>
          <w:sz w:val="18"/>
          <w:szCs w:val="18"/>
        </w:rPr>
        <w:t>Landesverband Nordrhein e. V.</w:t>
      </w:r>
    </w:p>
    <w:p w14:paraId="116B0048" w14:textId="4E0461AF" w:rsidR="008B7915" w:rsidRPr="00D3763B" w:rsidRDefault="00D3763B">
      <w:pPr>
        <w:contextualSpacing/>
        <w:rPr>
          <w:rFonts w:ascii="DLRG Univers 55 Roman" w:hAnsi="DLRG Univers 55 Roman"/>
          <w:sz w:val="18"/>
          <w:szCs w:val="18"/>
        </w:rPr>
      </w:pPr>
      <w:r w:rsidRPr="00D3763B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1E5A3885" wp14:editId="33DEA910">
            <wp:simplePos x="0" y="0"/>
            <wp:positionH relativeFrom="column">
              <wp:posOffset>4573270</wp:posOffset>
            </wp:positionH>
            <wp:positionV relativeFrom="paragraph">
              <wp:posOffset>34925</wp:posOffset>
            </wp:positionV>
            <wp:extent cx="1475740" cy="932815"/>
            <wp:effectExtent l="0" t="0" r="1905" b="4445"/>
            <wp:wrapNone/>
            <wp:docPr id="2" name="Bild 1" descr="rz_adl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rz_adler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2BF" w:rsidRPr="00D3763B">
        <w:rPr>
          <w:rFonts w:ascii="DLRG Univers 55 Roman" w:hAnsi="DLRG Univers 55 Roman"/>
          <w:sz w:val="18"/>
          <w:szCs w:val="18"/>
        </w:rPr>
        <w:t>Niederkasseler Deich 293</w:t>
      </w:r>
    </w:p>
    <w:p w14:paraId="50F67790" w14:textId="67E31B65" w:rsidR="008B7915" w:rsidRDefault="008672BF">
      <w:pPr>
        <w:contextualSpacing/>
        <w:rPr>
          <w:rFonts w:ascii="DLRG Univers 55 Roman" w:hAnsi="DLRG Univers 55 Roman"/>
          <w:sz w:val="20"/>
          <w:szCs w:val="20"/>
        </w:rPr>
      </w:pPr>
      <w:r w:rsidRPr="00D3763B">
        <w:rPr>
          <w:rFonts w:ascii="DLRG Univers 55 Roman" w:hAnsi="DLRG Univers 55 Roman"/>
          <w:sz w:val="18"/>
          <w:szCs w:val="18"/>
        </w:rPr>
        <w:t>40547 Düsseldorf</w:t>
      </w:r>
    </w:p>
    <w:p w14:paraId="0E072C3F" w14:textId="77777777" w:rsidR="008672BF" w:rsidRDefault="008672BF" w:rsidP="008672BF">
      <w:pPr>
        <w:pStyle w:val="p1"/>
        <w:rPr>
          <w:rFonts w:ascii="DLRG Univers 55 Roman" w:hAnsi="DLRG Univers 55 Roman"/>
          <w:b/>
          <w:bCs/>
          <w:sz w:val="20"/>
          <w:szCs w:val="20"/>
          <w:u w:val="single"/>
        </w:rPr>
      </w:pPr>
    </w:p>
    <w:p w14:paraId="5D3F911B" w14:textId="77777777" w:rsidR="008672BF" w:rsidRDefault="008672BF" w:rsidP="008672BF">
      <w:pPr>
        <w:pStyle w:val="p1"/>
        <w:rPr>
          <w:rFonts w:ascii="DLRG Univers 55 Roman" w:hAnsi="DLRG Univers 55 Roman"/>
          <w:b/>
          <w:bCs/>
          <w:sz w:val="20"/>
          <w:szCs w:val="20"/>
          <w:u w:val="single"/>
        </w:rPr>
      </w:pPr>
    </w:p>
    <w:p w14:paraId="46289CE2" w14:textId="1D795009" w:rsidR="008672BF" w:rsidRDefault="008672BF" w:rsidP="008672BF">
      <w:pPr>
        <w:pStyle w:val="p1"/>
        <w:rPr>
          <w:rFonts w:ascii="DLRG Univers 55 Roman" w:hAnsi="DLRG Univers 55 Roman"/>
          <w:b/>
          <w:bCs/>
          <w:sz w:val="20"/>
          <w:szCs w:val="20"/>
          <w:u w:val="single"/>
        </w:rPr>
      </w:pPr>
    </w:p>
    <w:p w14:paraId="5DE3976C" w14:textId="2CE634EF" w:rsidR="008672BF" w:rsidRDefault="00D3763B" w:rsidP="008672BF">
      <w:pPr>
        <w:pStyle w:val="p1"/>
        <w:rPr>
          <w:rFonts w:ascii="DLRG Univers 55 Roman" w:hAnsi="DLRG Univers 55 Roman"/>
          <w:b/>
          <w:bCs/>
          <w:sz w:val="20"/>
          <w:szCs w:val="20"/>
          <w:u w:val="single"/>
        </w:rPr>
      </w:pPr>
      <w:r>
        <w:rPr>
          <w:rFonts w:ascii="DLRG Univers 55 Roman" w:hAnsi="DLRG Univers 55 Roman"/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A748C" wp14:editId="2B28F01B">
                <wp:simplePos x="0" y="0"/>
                <wp:positionH relativeFrom="column">
                  <wp:posOffset>4268470</wp:posOffset>
                </wp:positionH>
                <wp:positionV relativeFrom="paragraph">
                  <wp:posOffset>142875</wp:posOffset>
                </wp:positionV>
                <wp:extent cx="2507615" cy="1004570"/>
                <wp:effectExtent l="0" t="0" r="0" b="0"/>
                <wp:wrapNone/>
                <wp:docPr id="686673432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7615" cy="1004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F52035" w14:textId="77777777" w:rsidR="008672BF" w:rsidRPr="008672BF" w:rsidRDefault="008672BF" w:rsidP="008672BF">
                            <w:pPr>
                              <w:suppressAutoHyphens w:val="0"/>
                              <w:autoSpaceDN/>
                              <w:spacing w:before="40" w:after="0" w:line="240" w:lineRule="auto"/>
                              <w:textAlignment w:val="auto"/>
                              <w:rPr>
                                <w:rFonts w:ascii="DLRG Univers 55 Roman" w:eastAsia="Times New Roman" w:hAnsi="DLRG Univers 55 Roman" w:cs="Arial"/>
                                <w:bCs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8672BF">
                              <w:rPr>
                                <w:rFonts w:ascii="DLRG Univers 55 Roman" w:eastAsia="Times New Roman" w:hAnsi="DLRG Univers 55 Roman" w:cs="Arial"/>
                                <w:bCs/>
                                <w:sz w:val="18"/>
                                <w:szCs w:val="18"/>
                                <w:lang w:eastAsia="de-DE"/>
                              </w:rPr>
                              <w:t>Deutsche Lebens-Rettungs-Gesellschaft</w:t>
                            </w:r>
                          </w:p>
                          <w:p w14:paraId="3DE1421C" w14:textId="77777777" w:rsidR="008672BF" w:rsidRPr="008672BF" w:rsidRDefault="008672BF" w:rsidP="008672BF">
                            <w:pPr>
                              <w:suppressAutoHyphens w:val="0"/>
                              <w:autoSpaceDN/>
                              <w:spacing w:before="40" w:after="0" w:line="240" w:lineRule="auto"/>
                              <w:jc w:val="both"/>
                              <w:textAlignment w:val="auto"/>
                              <w:rPr>
                                <w:rFonts w:ascii="DLRG Univers 55 Roman" w:eastAsia="Times New Roman" w:hAnsi="DLRG Univers 55 Roman" w:cs="Arial"/>
                                <w:bCs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8672BF">
                              <w:rPr>
                                <w:rFonts w:ascii="DLRG Univers 55 Roman" w:eastAsia="Times New Roman" w:hAnsi="DLRG Univers 55 Roman" w:cs="Arial"/>
                                <w:bCs/>
                                <w:sz w:val="18"/>
                                <w:szCs w:val="18"/>
                                <w:lang w:eastAsia="de-DE"/>
                              </w:rPr>
                              <w:t>Landesverband Nordrhein e.V.</w:t>
                            </w:r>
                          </w:p>
                          <w:p w14:paraId="05B1F023" w14:textId="77777777" w:rsidR="008672BF" w:rsidRPr="008672BF" w:rsidRDefault="008672BF" w:rsidP="008672BF">
                            <w:pPr>
                              <w:suppressAutoHyphens w:val="0"/>
                              <w:autoSpaceDN/>
                              <w:spacing w:before="40" w:after="0" w:line="240" w:lineRule="auto"/>
                              <w:jc w:val="both"/>
                              <w:textAlignment w:val="auto"/>
                              <w:rPr>
                                <w:rFonts w:ascii="DLRG Univers 55 Roman" w:eastAsia="Times New Roman" w:hAnsi="DLRG Univers 55 Roman" w:cs="Arial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lang w:eastAsia="de-DE"/>
                              </w:rPr>
                            </w:pPr>
                            <w:r w:rsidRPr="008672BF">
                              <w:rPr>
                                <w:rFonts w:ascii="DLRG Univers 55 Roman" w:eastAsia="Times New Roman" w:hAnsi="DLRG Univers 55 Roman" w:cs="Arial"/>
                                <w:b/>
                                <w:bCs/>
                                <w:color w:val="0000FF"/>
                                <w:sz w:val="18"/>
                                <w:szCs w:val="18"/>
                                <w:lang w:eastAsia="de-DE"/>
                              </w:rPr>
                              <w:t>Referat Rettungssport</w:t>
                            </w:r>
                          </w:p>
                          <w:p w14:paraId="50BCE940" w14:textId="77777777" w:rsidR="008672BF" w:rsidRDefault="008672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CA748C" id="Textfeld 6" o:spid="_x0000_s1027" type="#_x0000_t202" style="position:absolute;margin-left:336.1pt;margin-top:11.25pt;width:197.45pt;height:79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" fillcolor="white [3201]" stroked="f" strokeweight=".5pt">
                <v:textbox>
                  <w:txbxContent>
                    <w:p w14:paraId="13F52035" w14:textId="77777777" w:rsidR="008672BF" w:rsidRPr="008672BF" w:rsidRDefault="008672BF" w:rsidP="008672BF">
                      <w:pPr>
                        <w:suppressAutoHyphens w:val="0"/>
                        <w:autoSpaceDN/>
                        <w:spacing w:before="40" w:after="0" w:line="240" w:lineRule="auto"/>
                        <w:textAlignment w:val="auto"/>
                        <w:rPr>
                          <w:rFonts w:ascii="DLRG Univers 55 Roman" w:eastAsia="Times New Roman" w:hAnsi="DLRG Univers 55 Roman" w:cs="Arial"/>
                          <w:bCs/>
                          <w:sz w:val="18"/>
                          <w:szCs w:val="18"/>
                          <w:lang w:eastAsia="de-DE"/>
                        </w:rPr>
                      </w:pPr>
                      <w:r w:rsidRPr="008672BF">
                        <w:rPr>
                          <w:rFonts w:ascii="DLRG Univers 55 Roman" w:eastAsia="Times New Roman" w:hAnsi="DLRG Univers 55 Roman" w:cs="Arial"/>
                          <w:bCs/>
                          <w:sz w:val="18"/>
                          <w:szCs w:val="18"/>
                          <w:lang w:eastAsia="de-DE"/>
                        </w:rPr>
                        <w:t>Deutsche Lebens-Rettungs-Gesellschaft</w:t>
                      </w:r>
                    </w:p>
                    <w:p w14:paraId="3DE1421C" w14:textId="77777777" w:rsidR="008672BF" w:rsidRPr="008672BF" w:rsidRDefault="008672BF" w:rsidP="008672BF">
                      <w:pPr>
                        <w:suppressAutoHyphens w:val="0"/>
                        <w:autoSpaceDN/>
                        <w:spacing w:before="40" w:after="0" w:line="240" w:lineRule="auto"/>
                        <w:jc w:val="both"/>
                        <w:textAlignment w:val="auto"/>
                        <w:rPr>
                          <w:rFonts w:ascii="DLRG Univers 55 Roman" w:eastAsia="Times New Roman" w:hAnsi="DLRG Univers 55 Roman" w:cs="Arial"/>
                          <w:bCs/>
                          <w:sz w:val="18"/>
                          <w:szCs w:val="18"/>
                          <w:lang w:eastAsia="de-DE"/>
                        </w:rPr>
                      </w:pPr>
                      <w:r w:rsidRPr="008672BF">
                        <w:rPr>
                          <w:rFonts w:ascii="DLRG Univers 55 Roman" w:eastAsia="Times New Roman" w:hAnsi="DLRG Univers 55 Roman" w:cs="Arial"/>
                          <w:bCs/>
                          <w:sz w:val="18"/>
                          <w:szCs w:val="18"/>
                          <w:lang w:eastAsia="de-DE"/>
                        </w:rPr>
                        <w:t>Landesverband Nordrhein e.V.</w:t>
                      </w:r>
                    </w:p>
                    <w:p w14:paraId="05B1F023" w14:textId="77777777" w:rsidR="008672BF" w:rsidRPr="008672BF" w:rsidRDefault="008672BF" w:rsidP="008672BF">
                      <w:pPr>
                        <w:suppressAutoHyphens w:val="0"/>
                        <w:autoSpaceDN/>
                        <w:spacing w:before="40" w:after="0" w:line="240" w:lineRule="auto"/>
                        <w:jc w:val="both"/>
                        <w:textAlignment w:val="auto"/>
                        <w:rPr>
                          <w:rFonts w:ascii="DLRG Univers 55 Roman" w:eastAsia="Times New Roman" w:hAnsi="DLRG Univers 55 Roman" w:cs="Arial"/>
                          <w:b/>
                          <w:bCs/>
                          <w:color w:val="0000FF"/>
                          <w:sz w:val="18"/>
                          <w:szCs w:val="18"/>
                          <w:lang w:eastAsia="de-DE"/>
                        </w:rPr>
                      </w:pPr>
                      <w:r w:rsidRPr="008672BF">
                        <w:rPr>
                          <w:rFonts w:ascii="DLRG Univers 55 Roman" w:eastAsia="Times New Roman" w:hAnsi="DLRG Univers 55 Roman" w:cs="Arial"/>
                          <w:b/>
                          <w:bCs/>
                          <w:color w:val="0000FF"/>
                          <w:sz w:val="18"/>
                          <w:szCs w:val="18"/>
                          <w:lang w:eastAsia="de-DE"/>
                        </w:rPr>
                        <w:t>Referat Rettungssport</w:t>
                      </w:r>
                    </w:p>
                    <w:p w14:paraId="50BCE940" w14:textId="77777777" w:rsidR="008672BF" w:rsidRDefault="008672BF"/>
                  </w:txbxContent>
                </v:textbox>
              </v:shape>
            </w:pict>
          </mc:Fallback>
        </mc:AlternateContent>
      </w:r>
    </w:p>
    <w:p w14:paraId="2747945E" w14:textId="08292111" w:rsidR="008672BF" w:rsidRPr="00D3763B" w:rsidRDefault="008672BF" w:rsidP="008672BF">
      <w:pPr>
        <w:pStyle w:val="p1"/>
        <w:rPr>
          <w:rFonts w:ascii="DLRG Univers 55 Roman" w:hAnsi="DLRG Univers 55 Roman"/>
          <w:b/>
          <w:bCs/>
          <w:sz w:val="18"/>
          <w:szCs w:val="18"/>
          <w:u w:val="single"/>
        </w:rPr>
      </w:pPr>
      <w:r w:rsidRPr="00D3763B">
        <w:rPr>
          <w:rFonts w:ascii="DLRG Univers 55 Roman" w:hAnsi="DLRG Univers 55 Roman"/>
          <w:b/>
          <w:bCs/>
          <w:sz w:val="18"/>
          <w:szCs w:val="18"/>
          <w:u w:val="single"/>
        </w:rPr>
        <w:t>Ausrichter</w:t>
      </w:r>
    </w:p>
    <w:p w14:paraId="0013AEE6" w14:textId="77777777" w:rsidR="008672BF" w:rsidRPr="00D3763B" w:rsidRDefault="008672BF" w:rsidP="008672BF">
      <w:pPr>
        <w:pStyle w:val="p1"/>
        <w:rPr>
          <w:rFonts w:ascii="DLRG Univers 55 Roman" w:hAnsi="DLRG Univers 55 Roman"/>
          <w:sz w:val="18"/>
          <w:szCs w:val="18"/>
        </w:rPr>
      </w:pPr>
      <w:r w:rsidRPr="00D3763B">
        <w:rPr>
          <w:rFonts w:ascii="DLRG Univers 55 Roman" w:hAnsi="DLRG Univers 55 Roman"/>
          <w:sz w:val="18"/>
          <w:szCs w:val="18"/>
        </w:rPr>
        <w:t>Deutsche Lebens-Rettungs-Gesellschaft</w:t>
      </w:r>
    </w:p>
    <w:p w14:paraId="0E294B61" w14:textId="77777777" w:rsidR="008672BF" w:rsidRPr="00D3763B" w:rsidRDefault="008672BF" w:rsidP="008672BF">
      <w:pPr>
        <w:pStyle w:val="p1"/>
        <w:rPr>
          <w:rFonts w:ascii="DLRG Univers 55 Roman" w:hAnsi="DLRG Univers 55 Roman"/>
          <w:sz w:val="18"/>
          <w:szCs w:val="18"/>
        </w:rPr>
      </w:pPr>
      <w:r w:rsidRPr="00D3763B">
        <w:rPr>
          <w:rFonts w:ascii="DLRG Univers 55 Roman" w:hAnsi="DLRG Univers 55 Roman"/>
          <w:sz w:val="18"/>
          <w:szCs w:val="18"/>
        </w:rPr>
        <w:t>Ortsgruppe Bedburg e.V.</w:t>
      </w:r>
    </w:p>
    <w:p w14:paraId="613D86F4" w14:textId="77777777" w:rsidR="008672BF" w:rsidRPr="00D3763B" w:rsidRDefault="008672BF" w:rsidP="008672BF">
      <w:pPr>
        <w:pStyle w:val="p1"/>
        <w:rPr>
          <w:rFonts w:ascii="DLRG Univers 55 Roman" w:hAnsi="DLRG Univers 55 Roman"/>
          <w:sz w:val="18"/>
          <w:szCs w:val="18"/>
        </w:rPr>
      </w:pPr>
      <w:r w:rsidRPr="00D3763B">
        <w:rPr>
          <w:rFonts w:ascii="DLRG Univers 55 Roman" w:hAnsi="DLRG Univers 55 Roman"/>
          <w:sz w:val="18"/>
          <w:szCs w:val="18"/>
        </w:rPr>
        <w:t>Breite Str. 25</w:t>
      </w:r>
    </w:p>
    <w:p w14:paraId="106F276A" w14:textId="77777777" w:rsidR="008672BF" w:rsidRPr="00D3763B" w:rsidRDefault="008672BF" w:rsidP="008672BF">
      <w:pPr>
        <w:pStyle w:val="p1"/>
        <w:rPr>
          <w:rFonts w:ascii="DLRG Univers 55 Roman" w:hAnsi="DLRG Univers 55 Roman"/>
          <w:sz w:val="18"/>
          <w:szCs w:val="18"/>
        </w:rPr>
      </w:pPr>
      <w:r w:rsidRPr="00D3763B">
        <w:rPr>
          <w:rFonts w:ascii="DLRG Univers 55 Roman" w:hAnsi="DLRG Univers 55 Roman"/>
          <w:sz w:val="18"/>
          <w:szCs w:val="18"/>
        </w:rPr>
        <w:t>50181 Bedburg</w:t>
      </w:r>
    </w:p>
    <w:p w14:paraId="698100F3" w14:textId="77777777" w:rsidR="008672BF" w:rsidRPr="008672BF" w:rsidRDefault="008672BF">
      <w:pPr>
        <w:contextualSpacing/>
        <w:rPr>
          <w:sz w:val="20"/>
          <w:szCs w:val="20"/>
        </w:rPr>
      </w:pPr>
    </w:p>
    <w:p w14:paraId="18955FF6" w14:textId="77777777" w:rsidR="008672BF" w:rsidRDefault="008672BF">
      <w:pPr>
        <w:ind w:left="-567"/>
      </w:pPr>
    </w:p>
    <w:p w14:paraId="5CC1E0C8" w14:textId="77777777" w:rsidR="00C07927" w:rsidRPr="00011C80" w:rsidRDefault="00C07927" w:rsidP="00011C80">
      <w:pPr>
        <w:spacing w:after="5" w:line="325" w:lineRule="auto"/>
        <w:ind w:right="2983"/>
        <w:jc w:val="both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lastRenderedPageBreak/>
        <w:t>Liebe Rettungssportfreunde</w:t>
      </w:r>
      <w:r w:rsidRPr="00011C80">
        <w:rPr>
          <w:rFonts w:ascii="DLRG Univers 55 Roman" w:hAnsi="DLRG Univers 55 Roman" w:cs="Calibri"/>
          <w:b/>
          <w:u w:val="single" w:color="000000"/>
        </w:rPr>
        <w:t>,</w:t>
      </w:r>
      <w:r w:rsidRPr="00011C80">
        <w:rPr>
          <w:rFonts w:ascii="DLRG Univers 55 Roman" w:hAnsi="DLRG Univers 55 Roman" w:cs="Calibri"/>
          <w:b/>
        </w:rPr>
        <w:t xml:space="preserve"> </w:t>
      </w:r>
      <w:r w:rsidRPr="00011C80">
        <w:rPr>
          <w:rFonts w:ascii="DLRG Univers 55 Roman" w:hAnsi="DLRG Univers 55 Roman" w:cs="Calibri"/>
        </w:rPr>
        <w:t>in diesem Brief findet ihr die wichtigsten organisatorischen Informationen.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14D93DD0" w14:textId="77777777" w:rsidR="00C07927" w:rsidRPr="00011C80" w:rsidRDefault="00C07927" w:rsidP="00C07927">
      <w:pPr>
        <w:spacing w:after="74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6D251047" w14:textId="77777777" w:rsidR="00C07927" w:rsidRPr="00011C80" w:rsidRDefault="00C07927" w:rsidP="00C07927">
      <w:pPr>
        <w:spacing w:after="86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Zeiten und Startfolge: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41EE6B14" w14:textId="4253DEC6" w:rsidR="00C07927" w:rsidRPr="00011C80" w:rsidRDefault="00C07927" w:rsidP="00C07927">
      <w:pPr>
        <w:pStyle w:val="berschrift1"/>
        <w:tabs>
          <w:tab w:val="center" w:pos="852"/>
          <w:tab w:val="center" w:pos="4917"/>
          <w:tab w:val="center" w:pos="6884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  <w:sz w:val="22"/>
          <w:u w:color="000000"/>
        </w:rPr>
        <w:t xml:space="preserve"> </w:t>
      </w:r>
      <w:r w:rsidRPr="00011C80">
        <w:rPr>
          <w:rFonts w:ascii="DLRG Univers 55 Roman" w:eastAsia="Calibri" w:hAnsi="DLRG Univers 55 Roman" w:cs="Calibri"/>
          <w:sz w:val="22"/>
          <w:u w:color="000000"/>
        </w:rPr>
        <w:tab/>
        <w:t xml:space="preserve"> </w:t>
      </w:r>
      <w:r w:rsidRPr="00011C80">
        <w:rPr>
          <w:rFonts w:ascii="DLRG Univers 55 Roman" w:eastAsia="Calibri" w:hAnsi="DLRG Univers 55 Roman" w:cs="Calibri"/>
          <w:sz w:val="22"/>
          <w:u w:color="000000"/>
        </w:rPr>
        <w:tab/>
      </w:r>
      <w:r w:rsidR="00011C80" w:rsidRPr="00011C80">
        <w:rPr>
          <w:rFonts w:ascii="DLRG Univers 55 Roman" w:hAnsi="DLRG Univers 55 Roman"/>
          <w:sz w:val="22"/>
          <w:u w:color="000000"/>
        </w:rPr>
        <w:t>Samstag,</w:t>
      </w:r>
      <w:r w:rsidRPr="00011C80">
        <w:rPr>
          <w:rFonts w:ascii="DLRG Univers 55 Roman" w:hAnsi="DLRG Univers 55 Roman"/>
          <w:sz w:val="22"/>
          <w:u w:color="000000"/>
        </w:rPr>
        <w:t xml:space="preserve"> 1</w:t>
      </w:r>
      <w:r w:rsidR="00011C80">
        <w:rPr>
          <w:rFonts w:ascii="DLRG Univers 55 Roman" w:hAnsi="DLRG Univers 55 Roman"/>
          <w:sz w:val="22"/>
          <w:u w:color="000000"/>
        </w:rPr>
        <w:t>3</w:t>
      </w:r>
      <w:r w:rsidRPr="00011C80">
        <w:rPr>
          <w:rFonts w:ascii="DLRG Univers 55 Roman" w:hAnsi="DLRG Univers 55 Roman"/>
          <w:sz w:val="22"/>
          <w:u w:color="000000"/>
        </w:rPr>
        <w:t xml:space="preserve">. Juni </w:t>
      </w:r>
      <w:r w:rsidRPr="00011C80">
        <w:rPr>
          <w:rFonts w:ascii="DLRG Univers 55 Roman" w:hAnsi="DLRG Univers 55 Roman"/>
          <w:sz w:val="22"/>
          <w:u w:color="000000"/>
        </w:rPr>
        <w:tab/>
        <w:t>Sonntag, 1</w:t>
      </w:r>
      <w:r w:rsidR="00011C80">
        <w:rPr>
          <w:rFonts w:ascii="DLRG Univers 55 Roman" w:hAnsi="DLRG Univers 55 Roman"/>
          <w:sz w:val="22"/>
          <w:u w:color="000000"/>
        </w:rPr>
        <w:t>4</w:t>
      </w:r>
      <w:r w:rsidRPr="00011C80">
        <w:rPr>
          <w:rFonts w:ascii="DLRG Univers 55 Roman" w:hAnsi="DLRG Univers 55 Roman"/>
          <w:sz w:val="22"/>
          <w:u w:color="000000"/>
        </w:rPr>
        <w:t>. Juni</w:t>
      </w:r>
      <w:r w:rsidRPr="00011C80">
        <w:rPr>
          <w:rFonts w:ascii="DLRG Univers 55 Roman" w:eastAsia="Calibri" w:hAnsi="DLRG Univers 55 Roman" w:cs="Calibri"/>
          <w:sz w:val="22"/>
          <w:u w:color="000000"/>
        </w:rPr>
        <w:t xml:space="preserve"> </w:t>
      </w:r>
    </w:p>
    <w:p w14:paraId="728EBEB2" w14:textId="26962F38" w:rsidR="00C07927" w:rsidRPr="00011C80" w:rsidRDefault="00011C80" w:rsidP="00C07927">
      <w:pPr>
        <w:tabs>
          <w:tab w:val="center" w:pos="1941"/>
          <w:tab w:val="center" w:pos="5287"/>
          <w:tab w:val="center" w:pos="7272"/>
        </w:tabs>
        <w:spacing w:after="5" w:line="249" w:lineRule="auto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Einlass Delegationsleiter </w:t>
      </w: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7.30 Uhr </w:t>
      </w:r>
      <w:r w:rsidR="00C07927" w:rsidRPr="00011C80">
        <w:rPr>
          <w:rFonts w:ascii="DLRG Univers 55 Roman" w:hAnsi="DLRG Univers 55 Roman" w:cs="Calibri"/>
        </w:rPr>
        <w:tab/>
        <w:t xml:space="preserve">7.30 Uhr  </w:t>
      </w:r>
    </w:p>
    <w:p w14:paraId="6936AA19" w14:textId="6A9E3049" w:rsidR="00C07927" w:rsidRPr="00011C80" w:rsidRDefault="00011C80" w:rsidP="00C07927">
      <w:pPr>
        <w:tabs>
          <w:tab w:val="center" w:pos="2193"/>
          <w:tab w:val="center" w:pos="5284"/>
          <w:tab w:val="center" w:pos="7269"/>
        </w:tabs>
        <w:spacing w:after="5" w:line="249" w:lineRule="auto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Delegationsleiterbesprechung </w:t>
      </w:r>
      <w:r w:rsidR="00C07927" w:rsidRPr="00011C80"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  <w:b/>
        </w:rPr>
        <w:t>7:45</w:t>
      </w:r>
      <w:r w:rsidR="00C07927" w:rsidRPr="00011C80">
        <w:rPr>
          <w:rFonts w:ascii="DLRG Univers 55 Roman" w:hAnsi="DLRG Univers 55 Roman" w:cs="Calibri"/>
        </w:rPr>
        <w:t xml:space="preserve"> Uhr </w:t>
      </w:r>
      <w:r w:rsidR="00C07927" w:rsidRPr="00011C80"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  <w:b/>
        </w:rPr>
        <w:t>7:45</w:t>
      </w:r>
      <w:r w:rsidR="00C07927" w:rsidRPr="00011C80">
        <w:rPr>
          <w:rFonts w:ascii="DLRG Univers 55 Roman" w:hAnsi="DLRG Univers 55 Roman" w:cs="Calibri"/>
        </w:rPr>
        <w:t xml:space="preserve"> Uhr </w:t>
      </w:r>
    </w:p>
    <w:p w14:paraId="71286F73" w14:textId="328DD76A" w:rsidR="00C07927" w:rsidRPr="00011C80" w:rsidRDefault="00011C80" w:rsidP="00C07927">
      <w:pPr>
        <w:tabs>
          <w:tab w:val="center" w:pos="1765"/>
          <w:tab w:val="center" w:pos="5283"/>
          <w:tab w:val="center" w:pos="7268"/>
        </w:tabs>
        <w:spacing w:after="5" w:line="249" w:lineRule="auto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 xml:space="preserve">           </w:t>
      </w:r>
      <w:r w:rsidR="00C07927" w:rsidRPr="00011C80">
        <w:rPr>
          <w:rFonts w:ascii="DLRG Univers 55 Roman" w:hAnsi="DLRG Univers 55 Roman" w:cs="Calibri"/>
        </w:rPr>
        <w:t xml:space="preserve">Einlass </w:t>
      </w:r>
      <w:r w:rsidRPr="00011C80">
        <w:rPr>
          <w:rFonts w:ascii="DLRG Univers 55 Roman" w:hAnsi="DLRG Univers 55 Roman" w:cs="Calibri"/>
        </w:rPr>
        <w:t xml:space="preserve">Kampfrichter </w:t>
      </w:r>
      <w:r w:rsidRPr="00011C80"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7:45 Uhr </w:t>
      </w:r>
      <w:r w:rsidR="00C07927" w:rsidRPr="00011C80">
        <w:rPr>
          <w:rFonts w:ascii="DLRG Univers 55 Roman" w:hAnsi="DLRG Univers 55 Roman" w:cs="Calibri"/>
        </w:rPr>
        <w:tab/>
        <w:t xml:space="preserve">7:45 Uhr </w:t>
      </w:r>
    </w:p>
    <w:p w14:paraId="37487DF9" w14:textId="0949517E" w:rsidR="00C07927" w:rsidRPr="00011C80" w:rsidRDefault="00011C80" w:rsidP="00C07927">
      <w:pPr>
        <w:tabs>
          <w:tab w:val="center" w:pos="2308"/>
          <w:tab w:val="center" w:pos="5287"/>
          <w:tab w:val="center" w:pos="7272"/>
        </w:tabs>
        <w:spacing w:after="5" w:line="249" w:lineRule="auto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  <w:t xml:space="preserve">  </w:t>
      </w:r>
      <w:r w:rsidR="00C07927" w:rsidRPr="00011C80">
        <w:rPr>
          <w:rFonts w:ascii="DLRG Univers 55 Roman" w:hAnsi="DLRG Univers 55 Roman" w:cs="Calibri"/>
        </w:rPr>
        <w:t xml:space="preserve">Einlass Teilnehmer und Betreuer </w:t>
      </w:r>
      <w:r w:rsidR="00C07927" w:rsidRPr="00011C80">
        <w:rPr>
          <w:rFonts w:ascii="DLRG Univers 55 Roman" w:hAnsi="DLRG Univers 55 Roman" w:cs="Calibri"/>
        </w:rPr>
        <w:tab/>
        <w:t xml:space="preserve">8.00 Uhr </w:t>
      </w:r>
      <w:r w:rsidR="00C07927" w:rsidRPr="00011C80">
        <w:rPr>
          <w:rFonts w:ascii="DLRG Univers 55 Roman" w:hAnsi="DLRG Univers 55 Roman" w:cs="Calibri"/>
        </w:rPr>
        <w:tab/>
        <w:t xml:space="preserve">8.00 Uhr  </w:t>
      </w:r>
    </w:p>
    <w:p w14:paraId="73158236" w14:textId="10910082" w:rsidR="00C07927" w:rsidRPr="00011C80" w:rsidRDefault="00011C80" w:rsidP="00C07927">
      <w:pPr>
        <w:tabs>
          <w:tab w:val="center" w:pos="2017"/>
          <w:tab w:val="center" w:pos="5287"/>
          <w:tab w:val="center" w:pos="7272"/>
        </w:tabs>
        <w:spacing w:after="5" w:line="249" w:lineRule="auto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Kampfrichterbesprechung </w:t>
      </w:r>
      <w:r w:rsidR="00C07927" w:rsidRPr="00011C80">
        <w:rPr>
          <w:rFonts w:ascii="DLRG Univers 55 Roman" w:hAnsi="DLRG Univers 55 Roman" w:cs="Calibri"/>
        </w:rPr>
        <w:tab/>
        <w:t xml:space="preserve">8.15 Uhr </w:t>
      </w:r>
      <w:r w:rsidR="00C07927" w:rsidRPr="00011C80">
        <w:rPr>
          <w:rFonts w:ascii="DLRG Univers 55 Roman" w:hAnsi="DLRG Univers 55 Roman" w:cs="Calibri"/>
        </w:rPr>
        <w:tab/>
        <w:t xml:space="preserve">8.15 Uhr </w:t>
      </w:r>
    </w:p>
    <w:p w14:paraId="1B3139C5" w14:textId="4A7D39FD" w:rsidR="00C07927" w:rsidRPr="00011C80" w:rsidRDefault="00011C80" w:rsidP="00C07927">
      <w:pPr>
        <w:tabs>
          <w:tab w:val="center" w:pos="1686"/>
          <w:tab w:val="center" w:pos="5281"/>
          <w:tab w:val="center" w:pos="7266"/>
        </w:tabs>
        <w:spacing w:after="83" w:line="249" w:lineRule="auto"/>
        <w:rPr>
          <w:rFonts w:ascii="DLRG Univers 55 Roman" w:hAnsi="DLRG Univers 55 Roman"/>
        </w:rPr>
      </w:pPr>
      <w:r>
        <w:rPr>
          <w:rFonts w:ascii="DLRG Univers 55 Roman" w:hAnsi="DLRG Univers 55 Roman" w:cs="Calibri"/>
          <w:b/>
        </w:rPr>
        <w:t xml:space="preserve">           </w:t>
      </w:r>
      <w:r w:rsidR="00C07927" w:rsidRPr="00011C80">
        <w:rPr>
          <w:rFonts w:ascii="DLRG Univers 55 Roman" w:hAnsi="DLRG Univers 55 Roman" w:cs="Calibri"/>
          <w:b/>
        </w:rPr>
        <w:t xml:space="preserve">Wettkampfbeginn </w:t>
      </w:r>
      <w:r w:rsidR="00C07927" w:rsidRPr="00011C80">
        <w:rPr>
          <w:rFonts w:ascii="DLRG Univers 55 Roman" w:hAnsi="DLRG Univers 55 Roman" w:cs="Calibri"/>
          <w:b/>
        </w:rPr>
        <w:tab/>
        <w:t xml:space="preserve">9.00 Uhr </w:t>
      </w:r>
      <w:r w:rsidR="00C07927" w:rsidRPr="00011C80">
        <w:rPr>
          <w:rFonts w:ascii="DLRG Univers 55 Roman" w:hAnsi="DLRG Univers 55 Roman" w:cs="Calibri"/>
          <w:b/>
        </w:rPr>
        <w:tab/>
        <w:t xml:space="preserve">9.00 Uhr </w:t>
      </w:r>
    </w:p>
    <w:p w14:paraId="4A820079" w14:textId="77777777" w:rsidR="00C07927" w:rsidRPr="00011C80" w:rsidRDefault="00C07927" w:rsidP="00C07927">
      <w:pPr>
        <w:spacing w:after="93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1F1FCD08" w14:textId="77777777" w:rsidR="00011C80" w:rsidRDefault="00011C80" w:rsidP="00C07927">
      <w:pPr>
        <w:pStyle w:val="berschrift1"/>
        <w:tabs>
          <w:tab w:val="center" w:pos="2711"/>
        </w:tabs>
        <w:spacing w:after="53"/>
        <w:ind w:left="-15"/>
        <w:rPr>
          <w:rFonts w:ascii="DLRG Univers 55 Roman" w:eastAsia="Calibri" w:hAnsi="DLRG Univers 55 Roman" w:cs="Calibri"/>
          <w:sz w:val="22"/>
          <w:u w:color="000000"/>
        </w:rPr>
      </w:pPr>
    </w:p>
    <w:p w14:paraId="78590DDA" w14:textId="47082928" w:rsidR="00C07927" w:rsidRPr="00011C80" w:rsidRDefault="00C07927" w:rsidP="00C07927">
      <w:pPr>
        <w:pStyle w:val="berschrift1"/>
        <w:tabs>
          <w:tab w:val="center" w:pos="2711"/>
        </w:tabs>
        <w:spacing w:after="53"/>
        <w:ind w:left="-15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  <w:sz w:val="22"/>
          <w:u w:color="000000"/>
        </w:rPr>
        <w:t xml:space="preserve"> </w:t>
      </w:r>
      <w:r w:rsidRPr="00011C80">
        <w:rPr>
          <w:rFonts w:ascii="DLRG Univers 55 Roman" w:eastAsia="Calibri" w:hAnsi="DLRG Univers 55 Roman" w:cs="Calibri"/>
          <w:sz w:val="22"/>
          <w:u w:color="000000"/>
        </w:rPr>
        <w:tab/>
      </w:r>
      <w:r w:rsidRPr="00011C80">
        <w:rPr>
          <w:rFonts w:ascii="DLRG Univers 55 Roman" w:hAnsi="DLRG Univers 55 Roman"/>
        </w:rPr>
        <w:t>Einzelmeisterschaften am 1</w:t>
      </w:r>
      <w:r w:rsidR="00011C80">
        <w:rPr>
          <w:rFonts w:ascii="DLRG Univers 55 Roman" w:hAnsi="DLRG Univers 55 Roman"/>
        </w:rPr>
        <w:t>3</w:t>
      </w:r>
      <w:r w:rsidRPr="00011C80">
        <w:rPr>
          <w:rFonts w:ascii="DLRG Univers 55 Roman" w:hAnsi="DLRG Univers 55 Roman"/>
        </w:rPr>
        <w:t>.06.202</w:t>
      </w:r>
      <w:r w:rsidR="00011C80">
        <w:rPr>
          <w:rFonts w:ascii="DLRG Univers 55 Roman" w:hAnsi="DLRG Univers 55 Roman"/>
        </w:rPr>
        <w:t>6</w:t>
      </w:r>
      <w:r w:rsidRPr="00011C80">
        <w:rPr>
          <w:rFonts w:ascii="DLRG Univers 55 Roman" w:hAnsi="DLRG Univers 55 Roman"/>
          <w:u w:color="000000"/>
        </w:rPr>
        <w:t xml:space="preserve">  </w:t>
      </w:r>
    </w:p>
    <w:p w14:paraId="0B75539E" w14:textId="77777777" w:rsidR="00C07927" w:rsidRPr="00011C80" w:rsidRDefault="00C07927" w:rsidP="00C07927">
      <w:pPr>
        <w:spacing w:after="88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              </w:t>
      </w:r>
    </w:p>
    <w:p w14:paraId="2F158BC6" w14:textId="32461E60" w:rsidR="00C07927" w:rsidRPr="00011C80" w:rsidRDefault="00C07927" w:rsidP="00C07927">
      <w:pPr>
        <w:pStyle w:val="berschrift2"/>
        <w:tabs>
          <w:tab w:val="center" w:pos="2685"/>
        </w:tabs>
        <w:spacing w:after="38"/>
        <w:ind w:left="-15" w:firstLine="0"/>
        <w:rPr>
          <w:rFonts w:ascii="DLRG Univers 55 Roman" w:hAnsi="DLRG Univers 55 Roman"/>
        </w:rPr>
      </w:pPr>
      <w:r w:rsidRPr="00011C80">
        <w:rPr>
          <w:rFonts w:ascii="DLRG Univers 55 Roman" w:hAnsi="DLRG Univers 55 Roman"/>
        </w:rPr>
        <w:t xml:space="preserve"> </w:t>
      </w:r>
      <w:r w:rsidRPr="00011C80">
        <w:rPr>
          <w:rFonts w:ascii="DLRG Univers 55 Roman" w:hAnsi="DLRG Univers 55 Roman"/>
        </w:rPr>
        <w:tab/>
        <w:t>AK 10 m/</w:t>
      </w:r>
      <w:r w:rsidR="00011C80" w:rsidRPr="00011C80">
        <w:rPr>
          <w:rFonts w:ascii="DLRG Univers 55 Roman" w:hAnsi="DLRG Univers 55 Roman"/>
        </w:rPr>
        <w:t>w, AK</w:t>
      </w:r>
      <w:r w:rsidRPr="00011C80">
        <w:rPr>
          <w:rFonts w:ascii="DLRG Univers 55 Roman" w:hAnsi="DLRG Univers 55 Roman"/>
        </w:rPr>
        <w:t xml:space="preserve"> 12 m/w und 13/14 m/w </w:t>
      </w:r>
    </w:p>
    <w:p w14:paraId="689FE752" w14:textId="77777777" w:rsidR="00C07927" w:rsidRPr="00011C80" w:rsidRDefault="00C07927" w:rsidP="00C07927">
      <w:pPr>
        <w:tabs>
          <w:tab w:val="center" w:pos="2136"/>
          <w:tab w:val="center" w:pos="4537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Wettkampfbeginn:  </w:t>
      </w:r>
      <w:r w:rsidRPr="00011C80">
        <w:rPr>
          <w:rFonts w:ascii="DLRG Univers 55 Roman" w:hAnsi="DLRG Univers 55 Roman" w:cs="Calibri"/>
          <w:b/>
        </w:rPr>
        <w:t>9.00 Uhr</w:t>
      </w: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 </w:t>
      </w:r>
    </w:p>
    <w:p w14:paraId="597A1E10" w14:textId="77777777" w:rsidR="00C07927" w:rsidRPr="00011C80" w:rsidRDefault="00C07927" w:rsidP="00C07927">
      <w:pPr>
        <w:tabs>
          <w:tab w:val="center" w:pos="2209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Wettkampfende ca. </w:t>
      </w:r>
      <w:r w:rsidRPr="00011C80">
        <w:rPr>
          <w:rFonts w:ascii="DLRG Univers 55 Roman" w:hAnsi="DLRG Univers 55 Roman" w:cs="Calibri"/>
          <w:b/>
        </w:rPr>
        <w:t>12.15 Uhr</w:t>
      </w:r>
      <w:r w:rsidRPr="00011C80">
        <w:rPr>
          <w:rFonts w:ascii="DLRG Univers 55 Roman" w:hAnsi="DLRG Univers 55 Roman" w:cs="Calibri"/>
        </w:rPr>
        <w:t xml:space="preserve"> </w:t>
      </w:r>
    </w:p>
    <w:p w14:paraId="3CE02D85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 </w:t>
      </w:r>
    </w:p>
    <w:p w14:paraId="7F3F1BC2" w14:textId="0444EC8A" w:rsidR="00C07927" w:rsidRPr="00011C80" w:rsidRDefault="00C07927" w:rsidP="00C07927">
      <w:pPr>
        <w:pStyle w:val="berschrift2"/>
        <w:tabs>
          <w:tab w:val="center" w:pos="2950"/>
        </w:tabs>
        <w:ind w:left="-15" w:firstLine="0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  <w:b w:val="0"/>
        </w:rPr>
        <w:t xml:space="preserve"> </w:t>
      </w:r>
      <w:r w:rsidRPr="00011C80">
        <w:rPr>
          <w:rFonts w:ascii="DLRG Univers 55 Roman" w:eastAsia="Calibri" w:hAnsi="DLRG Univers 55 Roman" w:cs="Calibri"/>
          <w:b w:val="0"/>
        </w:rPr>
        <w:tab/>
      </w:r>
      <w:r w:rsidR="00011C80">
        <w:rPr>
          <w:rFonts w:ascii="DLRG Univers 55 Roman" w:eastAsia="Calibri" w:hAnsi="DLRG Univers 55 Roman" w:cs="Calibri"/>
          <w:b w:val="0"/>
        </w:rPr>
        <w:t xml:space="preserve">   </w:t>
      </w:r>
      <w:r w:rsidRPr="00011C80">
        <w:rPr>
          <w:rFonts w:ascii="DLRG Univers 55 Roman" w:hAnsi="DLRG Univers 55 Roman"/>
        </w:rPr>
        <w:t xml:space="preserve">AK 15/16 m/w, 17/18 m/w und AK offen m/w </w:t>
      </w:r>
    </w:p>
    <w:p w14:paraId="3318D684" w14:textId="193B518B" w:rsidR="00C07927" w:rsidRPr="00011C80" w:rsidRDefault="00C07927" w:rsidP="00011C80">
      <w:pPr>
        <w:tabs>
          <w:tab w:val="center" w:pos="4943"/>
        </w:tabs>
        <w:spacing w:after="5" w:line="249" w:lineRule="auto"/>
        <w:ind w:left="708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Wettkampfbeginn nicht vor Beendigung des vorangegangenen Veranstaltungsabschnittes </w:t>
      </w:r>
    </w:p>
    <w:p w14:paraId="5AEA5527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6AD192C8" w14:textId="77777777" w:rsidR="00C07927" w:rsidRPr="00011C80" w:rsidRDefault="00C07927" w:rsidP="00C07927">
      <w:pPr>
        <w:tabs>
          <w:tab w:val="center" w:pos="4650"/>
        </w:tabs>
        <w:spacing w:after="0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  <w:r w:rsidRPr="00011C80">
        <w:rPr>
          <w:rFonts w:ascii="DLRG Univers 55 Roman" w:hAnsi="DLRG Univers 55 Roman" w:cs="Calibri"/>
          <w:b/>
        </w:rPr>
        <w:tab/>
      </w:r>
      <w:r w:rsidRPr="00011C80">
        <w:rPr>
          <w:rFonts w:ascii="DLRG Univers 55 Roman" w:hAnsi="DLRG Univers 55 Roman" w:cs="Calibri"/>
          <w:b/>
          <w:color w:val="FF0000"/>
        </w:rPr>
        <w:t xml:space="preserve">Die Schwimmer sollten aber bis spätestens 12.00 Uhr an der Wettkampfstätte sein.  </w:t>
      </w:r>
    </w:p>
    <w:p w14:paraId="04F8E5CA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  <w:r w:rsidRPr="00011C80">
        <w:rPr>
          <w:rFonts w:ascii="DLRG Univers 55 Roman" w:hAnsi="DLRG Univers 55 Roman" w:cs="Calibri"/>
          <w:b/>
        </w:rPr>
        <w:tab/>
        <w:t xml:space="preserve"> </w:t>
      </w:r>
    </w:p>
    <w:p w14:paraId="5B9435D9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 </w:t>
      </w:r>
    </w:p>
    <w:p w14:paraId="5FE299E6" w14:textId="06F15FA9" w:rsidR="00C07927" w:rsidRPr="00011C80" w:rsidRDefault="00C07927" w:rsidP="00C07927">
      <w:pPr>
        <w:pStyle w:val="berschrift1"/>
        <w:tabs>
          <w:tab w:val="center" w:pos="3063"/>
        </w:tabs>
        <w:ind w:left="-15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  <w:sz w:val="22"/>
          <w:u w:color="000000"/>
        </w:rPr>
        <w:t xml:space="preserve"> </w:t>
      </w:r>
      <w:r w:rsidRPr="00011C80">
        <w:rPr>
          <w:rFonts w:ascii="DLRG Univers 55 Roman" w:eastAsia="Calibri" w:hAnsi="DLRG Univers 55 Roman" w:cs="Calibri"/>
          <w:sz w:val="22"/>
          <w:u w:color="000000"/>
        </w:rPr>
        <w:tab/>
      </w:r>
      <w:r w:rsidRPr="00011C80">
        <w:rPr>
          <w:rFonts w:ascii="DLRG Univers 55 Roman" w:hAnsi="DLRG Univers 55 Roman"/>
        </w:rPr>
        <w:t>Mannschaftsmeisterschaften am 1</w:t>
      </w:r>
      <w:r w:rsidR="00011C80">
        <w:rPr>
          <w:rFonts w:ascii="DLRG Univers 55 Roman" w:hAnsi="DLRG Univers 55 Roman"/>
        </w:rPr>
        <w:t>4</w:t>
      </w:r>
      <w:r w:rsidRPr="00011C80">
        <w:rPr>
          <w:rFonts w:ascii="DLRG Univers 55 Roman" w:hAnsi="DLRG Univers 55 Roman"/>
        </w:rPr>
        <w:t>.06.202</w:t>
      </w:r>
      <w:r w:rsidR="00011C80">
        <w:rPr>
          <w:rFonts w:ascii="DLRG Univers 55 Roman" w:hAnsi="DLRG Univers 55 Roman"/>
        </w:rPr>
        <w:t>6</w:t>
      </w:r>
      <w:r w:rsidRPr="00011C80">
        <w:rPr>
          <w:rFonts w:ascii="DLRG Univers 55 Roman" w:hAnsi="DLRG Univers 55 Roman"/>
          <w:u w:color="000000"/>
        </w:rPr>
        <w:t xml:space="preserve"> </w:t>
      </w:r>
    </w:p>
    <w:p w14:paraId="1337051E" w14:textId="77777777" w:rsidR="00C07927" w:rsidRPr="00011C80" w:rsidRDefault="00C07927" w:rsidP="00C07927">
      <w:pPr>
        <w:spacing w:after="2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sz w:val="24"/>
        </w:rPr>
        <w:t xml:space="preserve"> </w:t>
      </w:r>
    </w:p>
    <w:p w14:paraId="40CC0D57" w14:textId="58C6798B" w:rsidR="00C07927" w:rsidRPr="00011C80" w:rsidRDefault="00C07927" w:rsidP="00C07927">
      <w:pPr>
        <w:pStyle w:val="berschrift2"/>
        <w:tabs>
          <w:tab w:val="center" w:pos="2689"/>
        </w:tabs>
        <w:spacing w:after="40"/>
        <w:ind w:left="-15" w:firstLine="0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  <w:b w:val="0"/>
        </w:rPr>
        <w:t xml:space="preserve"> </w:t>
      </w:r>
      <w:r w:rsidRPr="00011C80">
        <w:rPr>
          <w:rFonts w:ascii="DLRG Univers 55 Roman" w:eastAsia="Calibri" w:hAnsi="DLRG Univers 55 Roman" w:cs="Calibri"/>
          <w:b w:val="0"/>
        </w:rPr>
        <w:tab/>
      </w:r>
      <w:r w:rsidR="00011C80">
        <w:rPr>
          <w:rFonts w:ascii="DLRG Univers 55 Roman" w:eastAsia="Calibri" w:hAnsi="DLRG Univers 55 Roman" w:cs="Calibri"/>
          <w:b w:val="0"/>
        </w:rPr>
        <w:t xml:space="preserve">   </w:t>
      </w:r>
      <w:r w:rsidRPr="00011C80">
        <w:rPr>
          <w:rFonts w:ascii="DLRG Univers 55 Roman" w:hAnsi="DLRG Univers 55 Roman"/>
        </w:rPr>
        <w:t>AK 10 m/w</w:t>
      </w:r>
      <w:r w:rsidRPr="00011C80">
        <w:rPr>
          <w:rFonts w:ascii="DLRG Univers 55 Roman" w:eastAsia="Calibri" w:hAnsi="DLRG Univers 55 Roman" w:cs="Calibri"/>
          <w:b w:val="0"/>
        </w:rPr>
        <w:t xml:space="preserve">, </w:t>
      </w:r>
      <w:r w:rsidRPr="00011C80">
        <w:rPr>
          <w:rFonts w:ascii="DLRG Univers 55 Roman" w:hAnsi="DLRG Univers 55 Roman"/>
        </w:rPr>
        <w:t xml:space="preserve">AK 12 m/w und 13/14 m/w;   </w:t>
      </w:r>
    </w:p>
    <w:p w14:paraId="6F289A58" w14:textId="5131A49C" w:rsidR="00C07927" w:rsidRPr="00011C80" w:rsidRDefault="00C07927" w:rsidP="00C07927">
      <w:pPr>
        <w:tabs>
          <w:tab w:val="center" w:pos="2136"/>
          <w:tab w:val="center" w:pos="4537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 xml:space="preserve">Wettkampfbeginn:  </w:t>
      </w:r>
      <w:r w:rsidRPr="00011C80">
        <w:rPr>
          <w:rFonts w:ascii="DLRG Univers 55 Roman" w:hAnsi="DLRG Univers 55 Roman" w:cs="Calibri"/>
          <w:b/>
        </w:rPr>
        <w:t>9.00 Uhr</w:t>
      </w: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 </w:t>
      </w:r>
    </w:p>
    <w:p w14:paraId="03B616B6" w14:textId="7884C9B6" w:rsidR="00C07927" w:rsidRPr="00011C80" w:rsidRDefault="00C07927" w:rsidP="00C07927">
      <w:pPr>
        <w:tabs>
          <w:tab w:val="center" w:pos="2209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 xml:space="preserve">Wettkampfende ca. </w:t>
      </w:r>
      <w:r w:rsidRPr="00011C80">
        <w:rPr>
          <w:rFonts w:ascii="DLRG Univers 55 Roman" w:hAnsi="DLRG Univers 55 Roman" w:cs="Calibri"/>
          <w:b/>
        </w:rPr>
        <w:t xml:space="preserve">12.15 Uhr </w:t>
      </w:r>
    </w:p>
    <w:p w14:paraId="7B91F771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29CE9427" w14:textId="43C78C43" w:rsidR="00C07927" w:rsidRPr="00011C80" w:rsidRDefault="00C07927" w:rsidP="00C07927">
      <w:pPr>
        <w:pStyle w:val="berschrift2"/>
        <w:tabs>
          <w:tab w:val="center" w:pos="2949"/>
        </w:tabs>
        <w:ind w:left="-15" w:firstLine="0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  <w:b w:val="0"/>
        </w:rPr>
        <w:t xml:space="preserve"> </w:t>
      </w:r>
      <w:r w:rsidRPr="00011C80">
        <w:rPr>
          <w:rFonts w:ascii="DLRG Univers 55 Roman" w:eastAsia="Calibri" w:hAnsi="DLRG Univers 55 Roman" w:cs="Calibri"/>
          <w:b w:val="0"/>
        </w:rPr>
        <w:tab/>
      </w:r>
      <w:r w:rsidR="00011C80">
        <w:rPr>
          <w:rFonts w:ascii="DLRG Univers 55 Roman" w:eastAsia="Calibri" w:hAnsi="DLRG Univers 55 Roman" w:cs="Calibri"/>
          <w:b w:val="0"/>
        </w:rPr>
        <w:t xml:space="preserve">     </w:t>
      </w:r>
      <w:r w:rsidRPr="00011C80">
        <w:rPr>
          <w:rFonts w:ascii="DLRG Univers 55 Roman" w:hAnsi="DLRG Univers 55 Roman"/>
        </w:rPr>
        <w:t xml:space="preserve">AK 15/16 m/w, 17/18 m/w und AK offen m/w </w:t>
      </w:r>
    </w:p>
    <w:p w14:paraId="7516576F" w14:textId="6356DA60" w:rsidR="00C07927" w:rsidRPr="00011C80" w:rsidRDefault="00C07927" w:rsidP="00011C80">
      <w:pPr>
        <w:pStyle w:val="berschrift3"/>
        <w:tabs>
          <w:tab w:val="center" w:pos="4941"/>
        </w:tabs>
        <w:ind w:left="708"/>
        <w:rPr>
          <w:rFonts w:ascii="DLRG Univers 55 Roman" w:hAnsi="DLRG Univers 55 Roman"/>
          <w:b/>
          <w:bCs/>
          <w:color w:val="000000" w:themeColor="text1"/>
          <w:sz w:val="22"/>
          <w:szCs w:val="22"/>
        </w:rPr>
      </w:pPr>
      <w:r w:rsidRPr="00011C80">
        <w:rPr>
          <w:rFonts w:ascii="DLRG Univers 55 Roman" w:hAnsi="DLRG Univers 55 Roman"/>
          <w:b/>
          <w:bCs/>
          <w:color w:val="000000" w:themeColor="text1"/>
          <w:sz w:val="22"/>
          <w:szCs w:val="22"/>
        </w:rPr>
        <w:t xml:space="preserve">Wettkampfbeginn nicht vor Beendigung des vorangegangenen </w:t>
      </w:r>
      <w:r w:rsidR="00011C80" w:rsidRPr="00011C80">
        <w:rPr>
          <w:rFonts w:ascii="DLRG Univers 55 Roman" w:hAnsi="DLRG Univers 55 Roman"/>
          <w:b/>
          <w:bCs/>
          <w:color w:val="000000" w:themeColor="text1"/>
          <w:sz w:val="22"/>
          <w:szCs w:val="22"/>
        </w:rPr>
        <w:t xml:space="preserve">       </w:t>
      </w:r>
      <w:r w:rsidRPr="00011C80">
        <w:rPr>
          <w:rFonts w:ascii="DLRG Univers 55 Roman" w:hAnsi="DLRG Univers 55 Roman"/>
          <w:b/>
          <w:bCs/>
          <w:color w:val="000000" w:themeColor="text1"/>
          <w:sz w:val="22"/>
          <w:szCs w:val="22"/>
        </w:rPr>
        <w:t xml:space="preserve">Veranstaltungsabschnittes </w:t>
      </w:r>
    </w:p>
    <w:p w14:paraId="75253129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2EDBEB0E" w14:textId="77777777" w:rsidR="00C07927" w:rsidRPr="00011C80" w:rsidRDefault="00C07927" w:rsidP="00C07927">
      <w:pPr>
        <w:tabs>
          <w:tab w:val="center" w:pos="4650"/>
        </w:tabs>
        <w:spacing w:after="0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  <w:r w:rsidRPr="00011C80">
        <w:rPr>
          <w:rFonts w:ascii="DLRG Univers 55 Roman" w:hAnsi="DLRG Univers 55 Roman" w:cs="Calibri"/>
          <w:b/>
        </w:rPr>
        <w:tab/>
      </w:r>
      <w:r w:rsidRPr="00011C80">
        <w:rPr>
          <w:rFonts w:ascii="DLRG Univers 55 Roman" w:hAnsi="DLRG Univers 55 Roman" w:cs="Calibri"/>
          <w:b/>
          <w:color w:val="FF0000"/>
        </w:rPr>
        <w:t xml:space="preserve">Die Schwimmer sollten aber bis spätestens 12.00 Uhr an der Wettkampfstätte sein.  </w:t>
      </w:r>
    </w:p>
    <w:p w14:paraId="45D546FC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  <w:r w:rsidRPr="00011C80">
        <w:rPr>
          <w:rFonts w:ascii="DLRG Univers 55 Roman" w:hAnsi="DLRG Univers 55 Roman" w:cs="Calibri"/>
          <w:b/>
        </w:rPr>
        <w:tab/>
        <w:t xml:space="preserve"> </w:t>
      </w:r>
    </w:p>
    <w:p w14:paraId="221115A7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60D649D9" w14:textId="77777777" w:rsidR="00011C80" w:rsidRDefault="00011C80" w:rsidP="00C07927">
      <w:pPr>
        <w:spacing w:after="0"/>
        <w:ind w:left="-5" w:hanging="10"/>
        <w:rPr>
          <w:rFonts w:ascii="DLRG Univers 55 Roman" w:hAnsi="DLRG Univers 55 Roman" w:cs="Calibri"/>
          <w:b/>
          <w:u w:val="single" w:color="000000"/>
        </w:rPr>
      </w:pPr>
    </w:p>
    <w:p w14:paraId="68A65319" w14:textId="77777777" w:rsidR="00011C80" w:rsidRDefault="00011C80" w:rsidP="00C07927">
      <w:pPr>
        <w:spacing w:after="0"/>
        <w:ind w:left="-5" w:hanging="10"/>
        <w:rPr>
          <w:rFonts w:ascii="DLRG Univers 55 Roman" w:hAnsi="DLRG Univers 55 Roman" w:cs="Calibri"/>
          <w:b/>
          <w:u w:val="single" w:color="000000"/>
        </w:rPr>
      </w:pPr>
    </w:p>
    <w:p w14:paraId="047874EC" w14:textId="6A054EA1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lastRenderedPageBreak/>
        <w:t>Siegerehrung: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465CC252" w14:textId="77777777" w:rsidR="00011C80" w:rsidRDefault="00011C80" w:rsidP="00C07927">
      <w:pPr>
        <w:spacing w:after="5" w:line="249" w:lineRule="auto"/>
        <w:ind w:left="862" w:hanging="10"/>
        <w:rPr>
          <w:rFonts w:ascii="DLRG Univers 55 Roman" w:hAnsi="DLRG Univers 55 Roman" w:cs="Calibri"/>
        </w:rPr>
      </w:pPr>
    </w:p>
    <w:p w14:paraId="1C2A3FA1" w14:textId="542FBC6F" w:rsidR="00C07927" w:rsidRPr="00011C80" w:rsidRDefault="00C07927" w:rsidP="00C07927">
      <w:pPr>
        <w:spacing w:after="5" w:line="249" w:lineRule="auto"/>
        <w:ind w:left="862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Die Siegerehrungen finden </w:t>
      </w:r>
      <w:r w:rsidRPr="00011C80">
        <w:rPr>
          <w:rFonts w:ascii="DLRG Univers 55 Roman" w:hAnsi="DLRG Univers 55 Roman" w:cs="Calibri"/>
          <w:b/>
        </w:rPr>
        <w:t>nach den jeweiligen Veranstaltungsabschnitten</w:t>
      </w:r>
      <w:r w:rsidRPr="00011C80">
        <w:rPr>
          <w:rFonts w:ascii="DLRG Univers 55 Roman" w:hAnsi="DLRG Univers 55 Roman" w:cs="Calibri"/>
        </w:rPr>
        <w:t xml:space="preserve"> statt. </w:t>
      </w:r>
    </w:p>
    <w:p w14:paraId="1BD7B851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0A8401D8" w14:textId="5C735A90" w:rsidR="00C07927" w:rsidRPr="00011C80" w:rsidRDefault="00C07927" w:rsidP="008D1392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  <w:b/>
          <w:u w:val="single" w:color="000000"/>
        </w:rPr>
        <w:t>Parken:</w:t>
      </w:r>
      <w:r w:rsidRPr="00011C80">
        <w:rPr>
          <w:rFonts w:ascii="DLRG Univers 55 Roman" w:hAnsi="DLRG Univers 55 Roman" w:cs="Calibri"/>
        </w:rPr>
        <w:t xml:space="preserve"> </w:t>
      </w:r>
    </w:p>
    <w:p w14:paraId="05476A14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5ACD0324" w14:textId="77777777" w:rsidR="00011C80" w:rsidRDefault="00011C80" w:rsidP="00011C80">
      <w:pPr>
        <w:spacing w:after="0"/>
        <w:ind w:right="58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  <w:b/>
          <w:color w:val="FF0000"/>
        </w:rPr>
        <w:tab/>
      </w:r>
      <w:r w:rsidR="00C07927" w:rsidRPr="00011C80">
        <w:rPr>
          <w:rFonts w:ascii="DLRG Univers 55 Roman" w:hAnsi="DLRG Univers 55 Roman" w:cs="Calibri"/>
          <w:b/>
          <w:color w:val="FF0000"/>
        </w:rPr>
        <w:t>Das Parken am Schwimmbad</w:t>
      </w:r>
      <w:r w:rsidR="00C07927" w:rsidRPr="00011C80">
        <w:rPr>
          <w:rFonts w:ascii="DLRG Univers 55 Roman" w:hAnsi="DLRG Univers 55 Roman" w:cs="Calibri"/>
        </w:rPr>
        <w:t xml:space="preserve"> ist leider </w:t>
      </w:r>
      <w:r w:rsidR="00C07927" w:rsidRPr="00011C80">
        <w:rPr>
          <w:rFonts w:ascii="DLRG Univers 55 Roman" w:hAnsi="DLRG Univers 55 Roman" w:cs="Calibri"/>
          <w:b/>
          <w:color w:val="FF0000"/>
        </w:rPr>
        <w:t>nicht möglich</w:t>
      </w:r>
      <w:r w:rsidR="00C07927" w:rsidRPr="00011C80">
        <w:rPr>
          <w:rFonts w:ascii="DLRG Univers 55 Roman" w:hAnsi="DLRG Univers 55 Roman" w:cs="Calibri"/>
        </w:rPr>
        <w:t>!</w:t>
      </w:r>
      <w:r>
        <w:rPr>
          <w:rFonts w:ascii="DLRG Univers 55 Roman" w:hAnsi="DLRG Univers 55 Roman" w:cs="Calibri"/>
        </w:rPr>
        <w:tab/>
      </w:r>
    </w:p>
    <w:p w14:paraId="5435E681" w14:textId="77777777" w:rsidR="00011C80" w:rsidRDefault="00011C80" w:rsidP="00011C80">
      <w:pPr>
        <w:spacing w:after="0"/>
        <w:ind w:right="58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</w:rPr>
        <w:tab/>
        <w:t xml:space="preserve">Die Parkplätze sind für die Saunabesucher des </w:t>
      </w:r>
      <w:proofErr w:type="spellStart"/>
      <w:r>
        <w:rPr>
          <w:rFonts w:ascii="DLRG Univers 55 Roman" w:hAnsi="DLRG Univers 55 Roman" w:cs="Calibri"/>
        </w:rPr>
        <w:t>MonteMare</w:t>
      </w:r>
      <w:proofErr w:type="spellEnd"/>
      <w:r>
        <w:rPr>
          <w:rFonts w:ascii="DLRG Univers 55 Roman" w:hAnsi="DLRG Univers 55 Roman" w:cs="Calibri"/>
        </w:rPr>
        <w:t xml:space="preserve"> freizuhalten. </w:t>
      </w:r>
    </w:p>
    <w:p w14:paraId="38806FFD" w14:textId="7CA4ECC9" w:rsidR="00C07927" w:rsidRPr="00011C80" w:rsidRDefault="00011C80" w:rsidP="00011C80">
      <w:pPr>
        <w:spacing w:after="0"/>
        <w:ind w:right="58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</w:rPr>
        <w:tab/>
        <w:t>I</w:t>
      </w:r>
      <w:r w:rsidR="00C07927" w:rsidRPr="00011C80">
        <w:rPr>
          <w:rFonts w:ascii="DLRG Univers 55 Roman" w:hAnsi="DLRG Univers 55 Roman" w:cs="Calibri"/>
        </w:rPr>
        <w:t xml:space="preserve">hr müsst bitte zum ausgeschilderten Parkplatz (Entfernung ca. 1 km; zu Fuß 12 </w:t>
      </w: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min. mit Auto 2 min.) fahren und von dort gibt es einen Shuttle-Service zur </w:t>
      </w: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Schwimmhalle. Selbstverständlich könnt ihr eure Schwimmer und </w:t>
      </w: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Kampfrichter erst am Schwimmbad absetzen und anschließend zum Parkplatz </w:t>
      </w:r>
      <w:r>
        <w:rPr>
          <w:rFonts w:ascii="DLRG Univers 55 Roman" w:hAnsi="DLRG Univers 55 Roman" w:cs="Calibri"/>
        </w:rPr>
        <w:tab/>
      </w:r>
      <w:r w:rsidR="00C07927" w:rsidRPr="00011C80">
        <w:rPr>
          <w:rFonts w:ascii="DLRG Univers 55 Roman" w:hAnsi="DLRG Univers 55 Roman" w:cs="Calibri"/>
        </w:rPr>
        <w:t xml:space="preserve">fahren. </w:t>
      </w:r>
    </w:p>
    <w:p w14:paraId="32551926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05B2914A" w14:textId="77777777" w:rsidR="00C07927" w:rsidRPr="00011C80" w:rsidRDefault="00C07927" w:rsidP="00C07927">
      <w:pPr>
        <w:spacing w:after="5" w:line="249" w:lineRule="auto"/>
        <w:ind w:left="718" w:hanging="10"/>
        <w:jc w:val="both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Die Wegbeschreibung ist als Anhang beigefügt. </w:t>
      </w:r>
    </w:p>
    <w:p w14:paraId="2E7C6620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000E0D43" w14:textId="505EB5DA" w:rsidR="00C07927" w:rsidRPr="00011C80" w:rsidRDefault="00C07927" w:rsidP="008D1392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  <w:b/>
          <w:u w:val="single" w:color="000000"/>
        </w:rPr>
        <w:t>Zugang</w:t>
      </w:r>
      <w:r w:rsidRPr="00011C80">
        <w:rPr>
          <w:rFonts w:ascii="DLRG Univers 55 Roman" w:hAnsi="DLRG Univers 55 Roman" w:cs="Calibri"/>
          <w:u w:val="single" w:color="000000"/>
        </w:rPr>
        <w:t xml:space="preserve"> </w:t>
      </w:r>
      <w:r w:rsidRPr="00011C80">
        <w:rPr>
          <w:rFonts w:ascii="DLRG Univers 55 Roman" w:hAnsi="DLRG Univers 55 Roman" w:cs="Calibri"/>
          <w:b/>
          <w:u w:val="single" w:color="000000"/>
        </w:rPr>
        <w:t>für Teilnehmer und Betreuer:</w:t>
      </w:r>
      <w:r w:rsidRPr="00011C80">
        <w:rPr>
          <w:rFonts w:ascii="DLRG Univers 55 Roman" w:hAnsi="DLRG Univers 55 Roman" w:cs="Calibri"/>
          <w:b/>
        </w:rPr>
        <w:t xml:space="preserve">   </w:t>
      </w:r>
    </w:p>
    <w:p w14:paraId="361F61D6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6CF925CF" w14:textId="3AC55D93" w:rsidR="00C07927" w:rsidRPr="00011C80" w:rsidRDefault="00C07927" w:rsidP="00C07927">
      <w:pPr>
        <w:spacing w:after="5" w:line="249" w:lineRule="auto"/>
        <w:ind w:left="-5" w:right="1035" w:hanging="10"/>
        <w:jc w:val="both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Pr="00011C80">
        <w:rPr>
          <w:rFonts w:ascii="DLRG Univers 55 Roman" w:hAnsi="DLRG Univers 55 Roman" w:cs="Calibri"/>
          <w:b/>
        </w:rPr>
        <w:t>Vereinseingang</w:t>
      </w:r>
      <w:r w:rsidRPr="00011C80">
        <w:rPr>
          <w:rFonts w:ascii="DLRG Univers 55 Roman" w:hAnsi="DLRG Univers 55 Roman" w:cs="Calibri"/>
        </w:rPr>
        <w:t xml:space="preserve"> (ausgeschildert) =&gt; 1. Eingang an der linken Seite des </w:t>
      </w:r>
      <w:r w:rsidR="00011C80">
        <w:rPr>
          <w:rFonts w:ascii="DLRG Univers 55 Roman" w:hAnsi="DLRG Univers 55 Roman" w:cs="Calibri"/>
        </w:rPr>
        <w:tab/>
      </w:r>
      <w:r w:rsidR="00011C80">
        <w:rPr>
          <w:rFonts w:ascii="DLRG Univers 55 Roman" w:hAnsi="DLRG Univers 55 Roman" w:cs="Calibri"/>
        </w:rPr>
        <w:tab/>
      </w:r>
      <w:r w:rsidRPr="00011C80">
        <w:rPr>
          <w:rFonts w:ascii="DLRG Univers 55 Roman" w:hAnsi="DLRG Univers 55 Roman" w:cs="Calibri"/>
        </w:rPr>
        <w:t xml:space="preserve">Gebäudes </w:t>
      </w:r>
      <w:r w:rsidRPr="00011C80">
        <w:rPr>
          <w:rFonts w:ascii="DLRG Univers 55 Roman" w:hAnsi="DLRG Univers 55 Roman" w:cs="Calibri"/>
          <w:b/>
          <w:color w:val="FF0000"/>
        </w:rPr>
        <w:t xml:space="preserve">                NICHT den Haupteingang benutzen!!! </w:t>
      </w:r>
      <w:r w:rsidRPr="00011C80">
        <w:rPr>
          <w:rFonts w:ascii="DLRG Univers 55 Roman" w:hAnsi="DLRG Univers 55 Roman" w:cs="Calibri"/>
          <w:b/>
        </w:rPr>
        <w:t xml:space="preserve">Danke schön! </w:t>
      </w:r>
    </w:p>
    <w:p w14:paraId="2D2C6039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color w:val="FF0000"/>
        </w:rPr>
        <w:t xml:space="preserve"> </w:t>
      </w:r>
    </w:p>
    <w:p w14:paraId="668CF580" w14:textId="77777777" w:rsidR="008D1392" w:rsidRDefault="00C07927" w:rsidP="00C07927">
      <w:pPr>
        <w:pStyle w:val="berschrift3"/>
        <w:ind w:left="837" w:hanging="852"/>
        <w:rPr>
          <w:rFonts w:ascii="DLRG Univers 55 Roman" w:hAnsi="DLRG Univers 55 Roman"/>
          <w:color w:val="000000" w:themeColor="text1"/>
          <w:sz w:val="22"/>
          <w:szCs w:val="22"/>
        </w:rPr>
      </w:pPr>
      <w:r w:rsidRPr="00011C80">
        <w:rPr>
          <w:rFonts w:ascii="DLRG Univers 55 Roman" w:hAnsi="DLRG Univers 55 Roman"/>
          <w:color w:val="FF0000"/>
        </w:rPr>
        <w:t xml:space="preserve"> </w:t>
      </w:r>
      <w:r w:rsidR="00011C80">
        <w:rPr>
          <w:rFonts w:ascii="DLRG Univers 55 Roman" w:hAnsi="DLRG Univers 55 Roman"/>
          <w:color w:val="FF0000"/>
        </w:rPr>
        <w:t xml:space="preserve">          </w:t>
      </w:r>
      <w:r w:rsidRPr="008D1392">
        <w:rPr>
          <w:rFonts w:ascii="DLRG Univers 55 Roman" w:hAnsi="DLRG Univers 55 Roman"/>
          <w:color w:val="000000" w:themeColor="text1"/>
          <w:sz w:val="22"/>
          <w:szCs w:val="22"/>
        </w:rPr>
        <w:t>Aus Platz- und Sicherheitsgründen bitten wir euch, den Zugang in die</w:t>
      </w:r>
    </w:p>
    <w:p w14:paraId="063A864A" w14:textId="77777777" w:rsidR="008D1392" w:rsidRDefault="008D1392" w:rsidP="00C07927">
      <w:pPr>
        <w:pStyle w:val="berschrift3"/>
        <w:ind w:left="837" w:hanging="852"/>
        <w:rPr>
          <w:rFonts w:ascii="DLRG Univers 55 Roman" w:hAnsi="DLRG Univers 55 Roman"/>
          <w:color w:val="000000" w:themeColor="text1"/>
          <w:sz w:val="22"/>
          <w:szCs w:val="22"/>
        </w:rPr>
      </w:pPr>
      <w:r>
        <w:rPr>
          <w:rFonts w:ascii="DLRG Univers 55 Roman" w:hAnsi="DLRG Univers 55 Roman"/>
          <w:color w:val="000000" w:themeColor="text1"/>
          <w:sz w:val="22"/>
          <w:szCs w:val="22"/>
        </w:rPr>
        <w:t xml:space="preserve">           </w:t>
      </w:r>
      <w:r w:rsidR="00011C80" w:rsidRPr="008D1392">
        <w:rPr>
          <w:rFonts w:ascii="DLRG Univers 55 Roman" w:hAnsi="DLRG Univers 55 Roman"/>
          <w:color w:val="000000" w:themeColor="text1"/>
          <w:sz w:val="22"/>
          <w:szCs w:val="22"/>
        </w:rPr>
        <w:t xml:space="preserve"> </w:t>
      </w:r>
      <w:r w:rsidR="00C07927" w:rsidRPr="008D1392">
        <w:rPr>
          <w:rFonts w:ascii="DLRG Univers 55 Roman" w:hAnsi="DLRG Univers 55 Roman"/>
          <w:color w:val="000000" w:themeColor="text1"/>
          <w:sz w:val="22"/>
          <w:szCs w:val="22"/>
        </w:rPr>
        <w:t>Schwimmhalle auf eure Teilnehmer, Betreuer und Delegationsleiter zu</w:t>
      </w:r>
    </w:p>
    <w:p w14:paraId="1A744573" w14:textId="0020C67F" w:rsidR="00C07927" w:rsidRPr="008D1392" w:rsidRDefault="008D1392" w:rsidP="00C07927">
      <w:pPr>
        <w:pStyle w:val="berschrift3"/>
        <w:ind w:left="837" w:hanging="852"/>
        <w:rPr>
          <w:rFonts w:ascii="DLRG Univers 55 Roman" w:hAnsi="DLRG Univers 55 Roman"/>
          <w:sz w:val="22"/>
          <w:szCs w:val="22"/>
        </w:rPr>
      </w:pPr>
      <w:r>
        <w:rPr>
          <w:rFonts w:ascii="DLRG Univers 55 Roman" w:hAnsi="DLRG Univers 55 Roman"/>
          <w:color w:val="000000" w:themeColor="text1"/>
          <w:sz w:val="22"/>
          <w:szCs w:val="22"/>
        </w:rPr>
        <w:t xml:space="preserve">            </w:t>
      </w:r>
      <w:r w:rsidR="00C07927" w:rsidRPr="008D1392">
        <w:rPr>
          <w:rFonts w:ascii="DLRG Univers 55 Roman" w:hAnsi="DLRG Univers 55 Roman"/>
          <w:color w:val="000000" w:themeColor="text1"/>
          <w:sz w:val="22"/>
          <w:szCs w:val="22"/>
        </w:rPr>
        <w:t xml:space="preserve">beschränken </w:t>
      </w:r>
    </w:p>
    <w:p w14:paraId="7998FEFA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7D7AB17B" w14:textId="046BB3F5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Zugang für Zuschauer: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66F7B4D7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47E1915E" w14:textId="6127575F" w:rsidR="00C07927" w:rsidRPr="00011C80" w:rsidRDefault="00C07927" w:rsidP="00C07927">
      <w:pPr>
        <w:tabs>
          <w:tab w:val="center" w:pos="4451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="008D1392">
        <w:rPr>
          <w:rFonts w:ascii="DLRG Univers 55 Roman" w:hAnsi="DLRG Univers 55 Roman" w:cs="Calibri"/>
        </w:rPr>
        <w:t xml:space="preserve">          </w:t>
      </w:r>
      <w:r w:rsidRPr="00011C80">
        <w:rPr>
          <w:rFonts w:ascii="DLRG Univers 55 Roman" w:hAnsi="DLRG Univers 55 Roman" w:cs="Calibri"/>
        </w:rPr>
        <w:t xml:space="preserve">Die Zuschauer haben </w:t>
      </w:r>
      <w:r w:rsidRPr="00011C80">
        <w:rPr>
          <w:rFonts w:ascii="DLRG Univers 55 Roman" w:hAnsi="DLRG Univers 55 Roman" w:cs="Calibri"/>
          <w:b/>
          <w:u w:val="single" w:color="000000"/>
        </w:rPr>
        <w:t>nur</w:t>
      </w:r>
      <w:r w:rsidRPr="00011C80">
        <w:rPr>
          <w:rFonts w:ascii="DLRG Univers 55 Roman" w:hAnsi="DLRG Univers 55 Roman" w:cs="Calibri"/>
        </w:rPr>
        <w:t xml:space="preserve"> Zugang zur Tribüne. (Bitte nicht die Cafeteria belegen!) </w:t>
      </w:r>
    </w:p>
    <w:p w14:paraId="3392A741" w14:textId="1F95E3C7" w:rsidR="00C07927" w:rsidRPr="00011C80" w:rsidRDefault="00C07927" w:rsidP="00C07927">
      <w:pPr>
        <w:tabs>
          <w:tab w:val="center" w:pos="4362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="008D1392">
        <w:rPr>
          <w:rFonts w:ascii="DLRG Univers 55 Roman" w:hAnsi="DLRG Univers 55 Roman" w:cs="Calibri"/>
        </w:rPr>
        <w:t xml:space="preserve">          </w:t>
      </w:r>
      <w:r w:rsidRPr="00011C80">
        <w:rPr>
          <w:rFonts w:ascii="DLRG Univers 55 Roman" w:hAnsi="DLRG Univers 55 Roman" w:cs="Calibri"/>
          <w:b/>
        </w:rPr>
        <w:t>Seiteneingang</w:t>
      </w:r>
      <w:r w:rsidRPr="00011C80">
        <w:rPr>
          <w:rFonts w:ascii="DLRG Univers 55 Roman" w:hAnsi="DLRG Univers 55 Roman" w:cs="Calibri"/>
        </w:rPr>
        <w:t xml:space="preserve"> (ausgeschildert) =&gt; 2. Eingang an der linken Seite des Gebäudes </w:t>
      </w:r>
    </w:p>
    <w:p w14:paraId="1CBCEB72" w14:textId="77777777" w:rsidR="008D1392" w:rsidRPr="008D1392" w:rsidRDefault="00C07927" w:rsidP="00C07927">
      <w:pPr>
        <w:pStyle w:val="berschrift3"/>
        <w:ind w:left="837" w:hanging="852"/>
        <w:rPr>
          <w:rFonts w:ascii="DLRG Univers 55 Roman" w:hAnsi="DLRG Univers 55 Roman"/>
          <w:color w:val="000000" w:themeColor="text1"/>
          <w:sz w:val="22"/>
          <w:szCs w:val="22"/>
        </w:rPr>
      </w:pPr>
      <w:r w:rsidRPr="00011C80">
        <w:rPr>
          <w:rFonts w:ascii="DLRG Univers 55 Roman" w:hAnsi="DLRG Univers 55 Roman"/>
        </w:rPr>
        <w:t xml:space="preserve"> </w:t>
      </w:r>
      <w:r w:rsidR="008D1392">
        <w:rPr>
          <w:rFonts w:ascii="DLRG Univers 55 Roman" w:hAnsi="DLRG Univers 55 Roman"/>
        </w:rPr>
        <w:t xml:space="preserve">         </w:t>
      </w:r>
      <w:r w:rsidRPr="008D1392">
        <w:rPr>
          <w:rFonts w:ascii="DLRG Univers 55 Roman" w:hAnsi="DLRG Univers 55 Roman"/>
          <w:color w:val="000000" w:themeColor="text1"/>
          <w:sz w:val="22"/>
          <w:szCs w:val="22"/>
        </w:rPr>
        <w:t>Es sind keine Straßenschuhe erlaubt; bitte nur Badeschuhe oder</w:t>
      </w:r>
    </w:p>
    <w:p w14:paraId="1C2735DE" w14:textId="37429DAE" w:rsidR="00C07927" w:rsidRPr="008D1392" w:rsidRDefault="008D1392" w:rsidP="00C07927">
      <w:pPr>
        <w:pStyle w:val="berschrift3"/>
        <w:ind w:left="837" w:hanging="852"/>
        <w:rPr>
          <w:rFonts w:ascii="DLRG Univers 55 Roman" w:hAnsi="DLRG Univers 55 Roman"/>
          <w:color w:val="000000" w:themeColor="text1"/>
          <w:sz w:val="22"/>
          <w:szCs w:val="22"/>
        </w:rPr>
      </w:pPr>
      <w:r w:rsidRPr="008D1392">
        <w:rPr>
          <w:rFonts w:ascii="DLRG Univers 55 Roman" w:hAnsi="DLRG Univers 55 Roman"/>
          <w:color w:val="000000" w:themeColor="text1"/>
          <w:sz w:val="22"/>
          <w:szCs w:val="22"/>
        </w:rPr>
        <w:t xml:space="preserve">         </w:t>
      </w:r>
      <w:r>
        <w:rPr>
          <w:rFonts w:ascii="DLRG Univers 55 Roman" w:hAnsi="DLRG Univers 55 Roman"/>
          <w:color w:val="000000" w:themeColor="text1"/>
          <w:sz w:val="22"/>
          <w:szCs w:val="22"/>
        </w:rPr>
        <w:t xml:space="preserve"> </w:t>
      </w:r>
      <w:r w:rsidRPr="008D1392">
        <w:rPr>
          <w:rFonts w:ascii="DLRG Univers 55 Roman" w:hAnsi="DLRG Univers 55 Roman"/>
          <w:color w:val="000000" w:themeColor="text1"/>
          <w:sz w:val="22"/>
          <w:szCs w:val="22"/>
        </w:rPr>
        <w:t xml:space="preserve"> </w:t>
      </w:r>
      <w:r w:rsidR="00C07927" w:rsidRPr="008D1392">
        <w:rPr>
          <w:rFonts w:ascii="DLRG Univers 55 Roman" w:hAnsi="DLRG Univers 55 Roman"/>
          <w:color w:val="000000" w:themeColor="text1"/>
          <w:sz w:val="22"/>
          <w:szCs w:val="22"/>
        </w:rPr>
        <w:t>Überzieher vom Monte Mare benutzen</w:t>
      </w:r>
      <w:r w:rsidR="00C07927" w:rsidRPr="008D1392">
        <w:rPr>
          <w:rFonts w:ascii="DLRG Univers 55 Roman" w:eastAsia="Calibri" w:hAnsi="DLRG Univers 55 Roman" w:cs="Calibri"/>
          <w:color w:val="000000" w:themeColor="text1"/>
          <w:sz w:val="22"/>
          <w:szCs w:val="22"/>
        </w:rPr>
        <w:t xml:space="preserve"> </w:t>
      </w:r>
    </w:p>
    <w:p w14:paraId="274A438B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670DE052" w14:textId="11A7DF33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Umkleiden im Schwimmbad: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1A6385CE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03F01A97" w14:textId="77777777" w:rsidR="008D1392" w:rsidRDefault="00C07927" w:rsidP="00C07927">
      <w:pPr>
        <w:spacing w:after="5" w:line="249" w:lineRule="auto"/>
        <w:ind w:left="837" w:hanging="852"/>
        <w:jc w:val="both"/>
        <w:rPr>
          <w:rFonts w:ascii="DLRG Univers 55 Roman" w:hAnsi="DLRG Univers 55 Roman" w:cs="Calibri"/>
          <w:b/>
        </w:rPr>
      </w:pPr>
      <w:r w:rsidRPr="00011C80">
        <w:rPr>
          <w:rFonts w:ascii="DLRG Univers 55 Roman" w:hAnsi="DLRG Univers 55 Roman" w:cs="Calibri"/>
        </w:rPr>
        <w:t xml:space="preserve"> </w:t>
      </w:r>
      <w:r w:rsidR="008D1392">
        <w:rPr>
          <w:rFonts w:ascii="DLRG Univers 55 Roman" w:hAnsi="DLRG Univers 55 Roman" w:cs="Calibri"/>
        </w:rPr>
        <w:t xml:space="preserve">          </w:t>
      </w:r>
      <w:r w:rsidRPr="00011C80">
        <w:rPr>
          <w:rFonts w:ascii="DLRG Univers 55 Roman" w:hAnsi="DLRG Univers 55 Roman" w:cs="Calibri"/>
        </w:rPr>
        <w:t>Den Wettkämpfern und Betreuern stehen 4</w:t>
      </w:r>
      <w:r w:rsidRPr="00011C80">
        <w:rPr>
          <w:rFonts w:ascii="DLRG Univers 55 Roman" w:hAnsi="DLRG Univers 55 Roman" w:cs="Calibri"/>
          <w:b/>
        </w:rPr>
        <w:t xml:space="preserve"> große</w:t>
      </w: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  <w:b/>
        </w:rPr>
        <w:t xml:space="preserve">Sammelumkleiden und </w:t>
      </w:r>
    </w:p>
    <w:p w14:paraId="417DFD74" w14:textId="77777777" w:rsidR="008D1392" w:rsidRDefault="008D1392" w:rsidP="00C07927">
      <w:pPr>
        <w:spacing w:after="5" w:line="249" w:lineRule="auto"/>
        <w:ind w:left="837" w:hanging="852"/>
        <w:jc w:val="both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  <w:b/>
        </w:rPr>
        <w:t xml:space="preserve">           </w:t>
      </w:r>
      <w:r w:rsidR="00C07927" w:rsidRPr="00011C80">
        <w:rPr>
          <w:rFonts w:ascii="DLRG Univers 55 Roman" w:hAnsi="DLRG Univers 55 Roman" w:cs="Calibri"/>
          <w:b/>
        </w:rPr>
        <w:t xml:space="preserve">Einzelspinde für den jeweiligen Veranstaltungsabschnitt </w:t>
      </w:r>
      <w:r w:rsidR="00C07927" w:rsidRPr="00011C80">
        <w:rPr>
          <w:rFonts w:ascii="DLRG Univers 55 Roman" w:hAnsi="DLRG Univers 55 Roman" w:cs="Calibri"/>
        </w:rPr>
        <w:t>zur Verfügung. Wir</w:t>
      </w:r>
    </w:p>
    <w:p w14:paraId="4C2F5C03" w14:textId="77777777" w:rsidR="008D1392" w:rsidRDefault="008D1392" w:rsidP="00C07927">
      <w:pPr>
        <w:spacing w:after="5" w:line="249" w:lineRule="auto"/>
        <w:ind w:left="837" w:hanging="852"/>
        <w:jc w:val="both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  <w:b/>
        </w:rPr>
        <w:t xml:space="preserve">          </w:t>
      </w:r>
      <w:r w:rsidR="00C07927" w:rsidRPr="00011C80">
        <w:rPr>
          <w:rFonts w:ascii="DLRG Univers 55 Roman" w:hAnsi="DLRG Univers 55 Roman" w:cs="Calibri"/>
        </w:rPr>
        <w:t xml:space="preserve"> bitten euch, sich Spinde zu teilen, damit für die Teilnehmer im nachfolgenden</w:t>
      </w:r>
    </w:p>
    <w:p w14:paraId="35CFF2E1" w14:textId="77777777" w:rsidR="008D1392" w:rsidRDefault="008D1392" w:rsidP="00C07927">
      <w:pPr>
        <w:spacing w:after="5" w:line="249" w:lineRule="auto"/>
        <w:ind w:left="837" w:hanging="852"/>
        <w:jc w:val="both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</w:rPr>
        <w:t xml:space="preserve">           </w:t>
      </w:r>
      <w:r w:rsidR="00C07927" w:rsidRPr="00011C80">
        <w:rPr>
          <w:rFonts w:ascii="DLRG Univers 55 Roman" w:hAnsi="DLRG Univers 55 Roman" w:cs="Calibri"/>
        </w:rPr>
        <w:t xml:space="preserve">Veranstaltungsabschnitt auch noch Spinde zur Verfügung stehen. Bitte achtet auf </w:t>
      </w:r>
    </w:p>
    <w:p w14:paraId="5E3DC21D" w14:textId="2B994EEA" w:rsidR="00C07927" w:rsidRPr="00011C80" w:rsidRDefault="008D1392" w:rsidP="008D1392">
      <w:pPr>
        <w:spacing w:after="5" w:line="249" w:lineRule="auto"/>
        <w:ind w:left="837" w:hanging="852"/>
        <w:jc w:val="both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 xml:space="preserve">           </w:t>
      </w:r>
      <w:r w:rsidR="00C07927" w:rsidRPr="00011C80">
        <w:rPr>
          <w:rFonts w:ascii="DLRG Univers 55 Roman" w:hAnsi="DLRG Univers 55 Roman" w:cs="Calibri"/>
        </w:rPr>
        <w:t xml:space="preserve">die Anweisungen des Veranstalters. Ihr benötigt für die Schränke </w:t>
      </w:r>
      <w:r w:rsidR="00C07927" w:rsidRPr="00011C80">
        <w:rPr>
          <w:rFonts w:ascii="DLRG Univers 55 Roman" w:hAnsi="DLRG Univers 55 Roman" w:cs="Calibri"/>
          <w:b/>
        </w:rPr>
        <w:t>2 Euro Münzen</w:t>
      </w:r>
      <w:r w:rsidR="00C07927" w:rsidRPr="00011C80">
        <w:rPr>
          <w:rFonts w:ascii="DLRG Univers 55 Roman" w:hAnsi="DLRG Univers 55 Roman" w:cs="Calibri"/>
        </w:rPr>
        <w:t xml:space="preserve">.  </w:t>
      </w:r>
      <w:r w:rsidR="00C07927" w:rsidRPr="00011C80">
        <w:rPr>
          <w:rFonts w:ascii="DLRG Univers 55 Roman" w:hAnsi="DLRG Univers 55 Roman" w:cs="Calibri"/>
        </w:rPr>
        <w:tab/>
        <w:t xml:space="preserve"> </w:t>
      </w:r>
      <w:r w:rsidR="00C07927" w:rsidRPr="00011C80">
        <w:rPr>
          <w:rFonts w:ascii="DLRG Univers 55 Roman" w:hAnsi="DLRG Univers 55 Roman" w:cs="Calibri"/>
        </w:rPr>
        <w:tab/>
        <w:t xml:space="preserve"> </w:t>
      </w:r>
    </w:p>
    <w:p w14:paraId="024CABA1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617AA402" w14:textId="77777777" w:rsidR="008D1392" w:rsidRDefault="008D1392" w:rsidP="00C07927">
      <w:pPr>
        <w:spacing w:after="0"/>
        <w:ind w:left="-5" w:hanging="10"/>
        <w:rPr>
          <w:rFonts w:ascii="DLRG Univers 55 Roman" w:hAnsi="DLRG Univers 55 Roman" w:cs="Calibri"/>
          <w:b/>
          <w:u w:val="single" w:color="000000"/>
        </w:rPr>
      </w:pPr>
    </w:p>
    <w:p w14:paraId="5260F1D7" w14:textId="262B2D6E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Lehrschwimmbecken: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4C33850D" w14:textId="5EF61461" w:rsidR="008D1392" w:rsidRPr="008D1392" w:rsidRDefault="00C07927" w:rsidP="00C07927">
      <w:pPr>
        <w:spacing w:after="0"/>
        <w:rPr>
          <w:rFonts w:ascii="DLRG Univers 55 Roman" w:hAnsi="DLRG Univers 55 Roman" w:cs="Calibri"/>
          <w:b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3A7C8E73" w14:textId="1899C436" w:rsidR="00C07927" w:rsidRPr="00011C80" w:rsidRDefault="00C07927" w:rsidP="00C07927">
      <w:pPr>
        <w:tabs>
          <w:tab w:val="center" w:pos="3208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="008D1392">
        <w:rPr>
          <w:rFonts w:ascii="DLRG Univers 55 Roman" w:hAnsi="DLRG Univers 55 Roman" w:cs="Calibri"/>
        </w:rPr>
        <w:t xml:space="preserve">        </w:t>
      </w:r>
      <w:r w:rsidRPr="00011C80">
        <w:rPr>
          <w:rFonts w:ascii="DLRG Univers 55 Roman" w:hAnsi="DLRG Univers 55 Roman" w:cs="Calibri"/>
        </w:rPr>
        <w:t xml:space="preserve">Das Lehrschwimmbecken darf </w:t>
      </w:r>
      <w:r w:rsidRPr="00011C80">
        <w:rPr>
          <w:rFonts w:ascii="DLRG Univers 55 Roman" w:hAnsi="DLRG Univers 55 Roman" w:cs="Calibri"/>
          <w:b/>
        </w:rPr>
        <w:t>nicht</w:t>
      </w:r>
      <w:r w:rsidRPr="00011C80">
        <w:rPr>
          <w:rFonts w:ascii="DLRG Univers 55 Roman" w:hAnsi="DLRG Univers 55 Roman" w:cs="Calibri"/>
        </w:rPr>
        <w:t xml:space="preserve"> genutzt werden. </w:t>
      </w:r>
    </w:p>
    <w:p w14:paraId="5771B7C1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40A3491F" w14:textId="77777777" w:rsidR="00C07927" w:rsidRDefault="00C07927" w:rsidP="00C07927">
      <w:pPr>
        <w:spacing w:after="0"/>
        <w:ind w:left="-5" w:hanging="10"/>
        <w:rPr>
          <w:rFonts w:ascii="DLRG Univers 55 Roman" w:hAnsi="DLRG Univers 55 Roman" w:cs="Calibri"/>
          <w:b/>
        </w:rPr>
      </w:pPr>
      <w:r w:rsidRPr="00011C80">
        <w:rPr>
          <w:rFonts w:ascii="DLRG Univers 55 Roman" w:hAnsi="DLRG Univers 55 Roman" w:cs="Calibri"/>
          <w:b/>
          <w:u w:val="single" w:color="000000"/>
        </w:rPr>
        <w:lastRenderedPageBreak/>
        <w:t>Allgemeine Infos: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3DC1153C" w14:textId="77777777" w:rsidR="008D1392" w:rsidRDefault="008D1392" w:rsidP="008D1392">
      <w:pPr>
        <w:spacing w:after="0"/>
        <w:rPr>
          <w:rFonts w:ascii="DLRG Univers 55 Roman" w:hAnsi="DLRG Univers 55 Roman"/>
        </w:rPr>
      </w:pPr>
    </w:p>
    <w:p w14:paraId="035AE238" w14:textId="77777777" w:rsidR="008D1392" w:rsidRDefault="008D1392" w:rsidP="008D1392">
      <w:pPr>
        <w:spacing w:after="0"/>
        <w:rPr>
          <w:rFonts w:ascii="DLRG Univers 55 Roman" w:hAnsi="DLRG Univers 55 Roman" w:cs="Calibri"/>
        </w:rPr>
      </w:pPr>
      <w:r>
        <w:rPr>
          <w:rFonts w:ascii="DLRG Univers 55 Roman" w:hAnsi="DLRG Univers 55 Roman"/>
        </w:rPr>
        <w:t xml:space="preserve"> </w:t>
      </w:r>
      <w:r w:rsidR="00C07927" w:rsidRPr="00011C80">
        <w:rPr>
          <w:rFonts w:ascii="DLRG Univers 55 Roman" w:hAnsi="DLRG Univers 55 Roman" w:cs="Calibri"/>
        </w:rPr>
        <w:t xml:space="preserve"> </w:t>
      </w:r>
      <w:r w:rsidR="00C07927" w:rsidRPr="00011C80"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 xml:space="preserve"> </w:t>
      </w:r>
      <w:r w:rsidR="00C07927" w:rsidRPr="00011C80">
        <w:rPr>
          <w:rFonts w:ascii="DLRG Univers 55 Roman" w:hAnsi="DLRG Univers 55 Roman" w:cs="Calibri"/>
        </w:rPr>
        <w:t xml:space="preserve">Das </w:t>
      </w:r>
      <w:r w:rsidR="00C07927" w:rsidRPr="00011C80">
        <w:rPr>
          <w:rFonts w:ascii="DLRG Univers 55 Roman" w:hAnsi="DLRG Univers 55 Roman" w:cs="Calibri"/>
          <w:b/>
        </w:rPr>
        <w:t>Bekleben der Schwimmbadwände</w:t>
      </w:r>
      <w:r w:rsidR="00C07927" w:rsidRPr="00011C80">
        <w:rPr>
          <w:rFonts w:ascii="DLRG Univers 55 Roman" w:hAnsi="DLRG Univers 55 Roman" w:cs="Calibri"/>
        </w:rPr>
        <w:t xml:space="preserve"> ist leider strengstens </w:t>
      </w:r>
      <w:r w:rsidR="00C07927" w:rsidRPr="00011C80">
        <w:rPr>
          <w:rFonts w:ascii="DLRG Univers 55 Roman" w:hAnsi="DLRG Univers 55 Roman" w:cs="Calibri"/>
          <w:b/>
        </w:rPr>
        <w:t>untersagt</w:t>
      </w:r>
      <w:r w:rsidR="00C07927" w:rsidRPr="00011C80">
        <w:rPr>
          <w:rFonts w:ascii="DLRG Univers 55 Roman" w:hAnsi="DLRG Univers 55 Roman" w:cs="Calibri"/>
        </w:rPr>
        <w:t>.</w:t>
      </w:r>
    </w:p>
    <w:p w14:paraId="76729349" w14:textId="77777777" w:rsidR="008D1392" w:rsidRDefault="008D1392" w:rsidP="008D1392">
      <w:pPr>
        <w:spacing w:after="0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</w:rPr>
        <w:tab/>
        <w:t xml:space="preserve"> Ebenso sind die Lüftungsschlitze der Wärmebänke freizuhalten.</w:t>
      </w:r>
    </w:p>
    <w:p w14:paraId="4AFDC689" w14:textId="4FE42235" w:rsidR="00C07927" w:rsidRPr="008D1392" w:rsidRDefault="008D1392" w:rsidP="008D1392">
      <w:pPr>
        <w:spacing w:after="0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</w:rPr>
        <w:tab/>
        <w:t xml:space="preserve"> </w:t>
      </w:r>
      <w:r w:rsidR="00C07927" w:rsidRPr="00011C80">
        <w:rPr>
          <w:rFonts w:ascii="DLRG Univers 55 Roman" w:hAnsi="DLRG Univers 55 Roman" w:cs="Calibri"/>
        </w:rPr>
        <w:t>Bitte</w:t>
      </w:r>
      <w:r>
        <w:rPr>
          <w:rFonts w:ascii="DLRG Univers 55 Roman" w:hAnsi="DLRG Univers 55 Roman" w:cs="Calibri"/>
        </w:rPr>
        <w:t xml:space="preserve"> achtet</w:t>
      </w:r>
      <w:r>
        <w:rPr>
          <w:rFonts w:ascii="DLRG Univers 55 Roman" w:hAnsi="DLRG Univers 55 Roman" w:cs="Calibri"/>
          <w:b/>
        </w:rPr>
        <w:t xml:space="preserve"> </w:t>
      </w:r>
      <w:r w:rsidR="00C07927" w:rsidRPr="00011C80">
        <w:rPr>
          <w:rFonts w:ascii="DLRG Univers 55 Roman" w:hAnsi="DLRG Univers 55 Roman" w:cs="Calibri"/>
        </w:rPr>
        <w:t xml:space="preserve">darauf! </w:t>
      </w:r>
    </w:p>
    <w:p w14:paraId="04B64679" w14:textId="77777777" w:rsidR="00C07927" w:rsidRPr="00011C80" w:rsidRDefault="00C07927" w:rsidP="00C07927">
      <w:pPr>
        <w:tabs>
          <w:tab w:val="center" w:pos="1422"/>
        </w:tabs>
        <w:spacing w:after="5" w:line="249" w:lineRule="auto"/>
        <w:ind w:left="-15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  <w:t xml:space="preserve">Vielen Dank! </w:t>
      </w:r>
    </w:p>
    <w:p w14:paraId="5FBA351F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0594C3B4" w14:textId="77777777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Disziplinen: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372470E9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0C0C6E0B" w14:textId="1EA9646E" w:rsidR="00C07927" w:rsidRPr="00011C80" w:rsidRDefault="00C07927" w:rsidP="00C07927">
      <w:pPr>
        <w:pStyle w:val="berschrift3"/>
        <w:ind w:left="-5"/>
        <w:rPr>
          <w:rFonts w:ascii="DLRG Univers 55 Roman" w:hAnsi="DLRG Univers 55 Roman"/>
        </w:rPr>
      </w:pPr>
      <w:r w:rsidRPr="00011C80">
        <w:rPr>
          <w:rFonts w:ascii="DLRG Univers 55 Roman" w:eastAsia="Calibri" w:hAnsi="DLRG Univers 55 Roman" w:cs="Calibri"/>
        </w:rPr>
        <w:t xml:space="preserve"> </w:t>
      </w:r>
      <w:r w:rsidRPr="00011C80">
        <w:rPr>
          <w:rFonts w:ascii="DLRG Univers 55 Roman" w:eastAsia="Calibri" w:hAnsi="DLRG Univers 55 Roman" w:cs="Calibri"/>
        </w:rPr>
        <w:tab/>
      </w:r>
      <w:r w:rsidRPr="00011C80">
        <w:rPr>
          <w:rFonts w:ascii="DLRG Univers 55 Roman" w:hAnsi="DLRG Univers 55 Roman"/>
        </w:rPr>
        <w:t xml:space="preserve">200m </w:t>
      </w:r>
      <w:proofErr w:type="spellStart"/>
      <w:r w:rsidRPr="00011C80">
        <w:rPr>
          <w:rFonts w:ascii="DLRG Univers 55 Roman" w:hAnsi="DLRG Univers 55 Roman"/>
        </w:rPr>
        <w:t>Superlifesaver</w:t>
      </w:r>
      <w:proofErr w:type="spellEnd"/>
      <w:r w:rsidRPr="00011C80">
        <w:rPr>
          <w:rFonts w:ascii="DLRG Univers 55 Roman" w:hAnsi="DLRG Univers 55 Roman"/>
        </w:rPr>
        <w:t xml:space="preserve">; 100 m kombinierte Rettungsübung; 50 m </w:t>
      </w:r>
      <w:proofErr w:type="gramStart"/>
      <w:r w:rsidRPr="00011C80">
        <w:rPr>
          <w:rFonts w:ascii="DLRG Univers 55 Roman" w:hAnsi="DLRG Univers 55 Roman"/>
        </w:rPr>
        <w:t xml:space="preserve">Retten </w:t>
      </w:r>
      <w:r w:rsidR="008D1392">
        <w:rPr>
          <w:rFonts w:ascii="DLRG Univers 55 Roman" w:hAnsi="DLRG Univers 55 Roman"/>
        </w:rPr>
        <w:t xml:space="preserve"> </w:t>
      </w:r>
      <w:r w:rsidR="008D1392">
        <w:rPr>
          <w:rFonts w:ascii="DLRG Univers 55 Roman" w:hAnsi="DLRG Univers 55 Roman"/>
        </w:rPr>
        <w:tab/>
      </w:r>
      <w:proofErr w:type="gramEnd"/>
      <w:r w:rsidR="008D1392">
        <w:rPr>
          <w:rFonts w:ascii="DLRG Univers 55 Roman" w:hAnsi="DLRG Univers 55 Roman"/>
        </w:rPr>
        <w:tab/>
      </w:r>
      <w:r w:rsidR="008D1392" w:rsidRPr="00011C80">
        <w:rPr>
          <w:rFonts w:ascii="DLRG Univers 55 Roman" w:hAnsi="DLRG Univers 55 Roman"/>
        </w:rPr>
        <w:t xml:space="preserve">und </w:t>
      </w:r>
      <w:r w:rsidR="008D1392" w:rsidRPr="00011C80">
        <w:rPr>
          <w:rFonts w:ascii="DLRG Univers 55 Roman" w:hAnsi="DLRG Univers 55 Roman"/>
        </w:rPr>
        <w:tab/>
      </w:r>
      <w:r w:rsidRPr="00011C80">
        <w:rPr>
          <w:rFonts w:ascii="DLRG Univers 55 Roman" w:hAnsi="DLRG Univers 55 Roman"/>
        </w:rPr>
        <w:t xml:space="preserve">50 m Retten mit Flossen  </w:t>
      </w:r>
    </w:p>
    <w:p w14:paraId="53E655D7" w14:textId="09373DD6" w:rsidR="00C07927" w:rsidRPr="00011C80" w:rsidRDefault="00C07927" w:rsidP="00C07927">
      <w:pPr>
        <w:spacing w:after="5" w:line="249" w:lineRule="auto"/>
        <w:ind w:left="-5" w:hanging="10"/>
        <w:jc w:val="both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  <w:r w:rsidRPr="00011C80">
        <w:rPr>
          <w:rFonts w:ascii="DLRG Univers 55 Roman" w:hAnsi="DLRG Univers 55 Roman" w:cs="Calibri"/>
          <w:b/>
        </w:rPr>
        <w:tab/>
      </w:r>
      <w:r w:rsidRPr="00011C80">
        <w:rPr>
          <w:rFonts w:ascii="DLRG Univers 55 Roman" w:hAnsi="DLRG Univers 55 Roman" w:cs="Calibri"/>
        </w:rPr>
        <w:t xml:space="preserve">Diese Disziplinen werden von der Wendeseite aus gestartet. Hier sind auch </w:t>
      </w:r>
      <w:r w:rsidR="008D1392">
        <w:rPr>
          <w:rFonts w:ascii="DLRG Univers 55 Roman" w:hAnsi="DLRG Univers 55 Roman" w:cs="Calibri"/>
        </w:rPr>
        <w:tab/>
      </w:r>
      <w:r w:rsidR="008D1392">
        <w:rPr>
          <w:rFonts w:ascii="DLRG Univers 55 Roman" w:hAnsi="DLRG Univers 55 Roman" w:cs="Calibri"/>
        </w:rPr>
        <w:tab/>
      </w:r>
      <w:r w:rsidRPr="00011C80">
        <w:rPr>
          <w:rFonts w:ascii="DLRG Univers 55 Roman" w:hAnsi="DLRG Univers 55 Roman" w:cs="Calibri"/>
        </w:rPr>
        <w:t xml:space="preserve">Startblöcke   </w:t>
      </w:r>
      <w:r w:rsidRPr="00011C80">
        <w:rPr>
          <w:rFonts w:ascii="DLRG Univers 55 Roman" w:hAnsi="DLRG Univers 55 Roman" w:cs="Calibri"/>
        </w:rPr>
        <w:tab/>
        <w:t xml:space="preserve">vorhanden. </w:t>
      </w:r>
      <w:r w:rsidRPr="00011C80">
        <w:rPr>
          <w:rFonts w:ascii="DLRG Univers 55 Roman" w:hAnsi="DLRG Univers 55 Roman" w:cs="Calibri"/>
        </w:rPr>
        <w:tab/>
        <w:t xml:space="preserve"> </w:t>
      </w:r>
    </w:p>
    <w:p w14:paraId="4677FBA3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03FD7097" w14:textId="77777777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Cafeteria: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2CD4F233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005C61DA" w14:textId="77777777" w:rsidR="00C07927" w:rsidRPr="00011C80" w:rsidRDefault="00C07927" w:rsidP="00C07927">
      <w:pPr>
        <w:spacing w:after="5" w:line="249" w:lineRule="auto"/>
        <w:ind w:left="862" w:hanging="10"/>
        <w:jc w:val="both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Ihr habt die Möglichkeit, das Angebot der OG Bedburg zu nutzen. Eine entsprechende Preisliste ist als Anhang beigefügt. </w:t>
      </w:r>
      <w:r w:rsidRPr="00011C80">
        <w:rPr>
          <w:rFonts w:ascii="DLRG Univers 55 Roman" w:eastAsia="Segoe UI Emoji L" w:hAnsi="DLRG Univers 55 Roman" w:cs="Segoe UI Emoji L"/>
          <w:color w:val="402A32"/>
        </w:rPr>
        <w:t xml:space="preserve"> </w:t>
      </w:r>
      <w:r w:rsidRPr="00011C80">
        <w:rPr>
          <w:rFonts w:ascii="DLRG Univers 55 Roman" w:hAnsi="DLRG Univers 55 Roman" w:cs="Calibri"/>
        </w:rPr>
        <w:t xml:space="preserve"> </w:t>
      </w:r>
    </w:p>
    <w:p w14:paraId="73229B12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11A3E832" w14:textId="77777777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Pokal-Wertung: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580F822E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00D0749F" w14:textId="77777777" w:rsidR="008D1392" w:rsidRDefault="00C07927" w:rsidP="008D1392">
      <w:pPr>
        <w:spacing w:after="5" w:line="249" w:lineRule="auto"/>
        <w:ind w:left="862" w:hanging="10"/>
        <w:jc w:val="both"/>
        <w:rPr>
          <w:rFonts w:ascii="DLRG Univers 55 Roman" w:hAnsi="DLRG Univers 55 Roman" w:cs="Calibri"/>
        </w:rPr>
      </w:pPr>
      <w:r w:rsidRPr="00011C80">
        <w:rPr>
          <w:rFonts w:ascii="DLRG Univers 55 Roman" w:hAnsi="DLRG Univers 55 Roman" w:cs="Calibri"/>
        </w:rPr>
        <w:t>Der Ehrenpreis des Landesverbandsehrenpräsidenten Jan Schmitz für den Bezirk mit dem besten Gesamtergebnis der Mehrkampfwertung aus Einzel- und Mannschaftsmeisterschaften wird wie folgt berechnet:</w:t>
      </w:r>
    </w:p>
    <w:p w14:paraId="0FAA72EC" w14:textId="0AD2D501" w:rsidR="00C07927" w:rsidRPr="00011C80" w:rsidRDefault="008D1392" w:rsidP="008D1392">
      <w:pPr>
        <w:spacing w:after="5" w:line="249" w:lineRule="auto"/>
        <w:ind w:left="862" w:hanging="10"/>
        <w:jc w:val="both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>1.</w:t>
      </w:r>
      <w:r w:rsidR="00C07927" w:rsidRPr="008D1392">
        <w:rPr>
          <w:rFonts w:ascii="DLRG Univers 55 Roman" w:hAnsi="DLRG Univers 55 Roman" w:cs="Calibri"/>
        </w:rPr>
        <w:t xml:space="preserve">Platz: 20 Punkte; 2. Platz: 18 Punkte, 3. Platz: 16 Punkte, 4. Platz: 14 Punkte, 5. Platz: 13 Punkte, </w:t>
      </w:r>
      <w:r w:rsidR="00C07927" w:rsidRPr="00011C80">
        <w:rPr>
          <w:rFonts w:ascii="DLRG Univers 55 Roman" w:hAnsi="DLRG Univers 55 Roman" w:cs="Calibri"/>
        </w:rPr>
        <w:t xml:space="preserve">6. Platz: 12 Punkte, 7. Platz: 11 Punkte, 8. Platz: 10 Punkte, 9. Platz: 9 Punkte, 10. Platz: 8 Punkte, usw. </w:t>
      </w:r>
    </w:p>
    <w:p w14:paraId="190781A8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5005CD2B" w14:textId="77777777" w:rsidR="00C07927" w:rsidRPr="00011C80" w:rsidRDefault="00C07927" w:rsidP="00C07927">
      <w:pPr>
        <w:spacing w:after="0"/>
        <w:ind w:left="-5" w:hanging="1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  <w:u w:val="single" w:color="000000"/>
        </w:rPr>
        <w:t>Rückfragen:</w:t>
      </w:r>
      <w:r w:rsidRPr="00011C80">
        <w:rPr>
          <w:rFonts w:ascii="DLRG Univers 55 Roman" w:hAnsi="DLRG Univers 55 Roman" w:cs="Calibri"/>
          <w:b/>
        </w:rPr>
        <w:t xml:space="preserve"> </w:t>
      </w:r>
    </w:p>
    <w:p w14:paraId="099CBADF" w14:textId="77777777" w:rsidR="00C07927" w:rsidRPr="00011C80" w:rsidRDefault="00C07927" w:rsidP="00C07927">
      <w:pPr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  <w:b/>
        </w:rPr>
        <w:t xml:space="preserve"> </w:t>
      </w:r>
    </w:p>
    <w:p w14:paraId="3D263941" w14:textId="77777777" w:rsidR="00B51EDC" w:rsidRDefault="008D1392" w:rsidP="008D1392">
      <w:pPr>
        <w:spacing w:after="0"/>
        <w:ind w:right="2699"/>
        <w:rPr>
          <w:rFonts w:ascii="DLRG Univers 55 Roman" w:hAnsi="DLRG Univers 55 Roman" w:cs="Calibri"/>
        </w:rPr>
      </w:pPr>
      <w:r>
        <w:rPr>
          <w:rFonts w:ascii="DLRG Univers 55 Roman" w:hAnsi="DLRG Univers 55 Roman" w:cs="Calibri"/>
        </w:rPr>
        <w:tab/>
        <w:t xml:space="preserve">   </w:t>
      </w:r>
      <w:r w:rsidR="00C07927" w:rsidRPr="00011C80">
        <w:rPr>
          <w:rFonts w:ascii="DLRG Univers 55 Roman" w:hAnsi="DLRG Univers 55 Roman" w:cs="Calibri"/>
        </w:rPr>
        <w:t xml:space="preserve">Für Rückfragen und weitere Auskünfte steht euch </w:t>
      </w:r>
      <w:r>
        <w:rPr>
          <w:rFonts w:ascii="DLRG Univers 55 Roman" w:hAnsi="DLRG Univers 55 Roman" w:cs="Calibri"/>
        </w:rPr>
        <w:tab/>
        <w:t xml:space="preserve">   </w:t>
      </w:r>
      <w:r w:rsidR="00C07927" w:rsidRPr="00011C80">
        <w:rPr>
          <w:rFonts w:ascii="DLRG Univers 55 Roman" w:hAnsi="DLRG Univers 55 Roman" w:cs="Calibri"/>
        </w:rPr>
        <w:t>di</w:t>
      </w:r>
      <w:r>
        <w:rPr>
          <w:rFonts w:ascii="DLRG Univers 55 Roman" w:hAnsi="DLRG Univers 55 Roman" w:cs="Calibri"/>
        </w:rPr>
        <w:t>e P</w:t>
      </w:r>
      <w:r w:rsidR="00C07927" w:rsidRPr="00011C80">
        <w:rPr>
          <w:rFonts w:ascii="DLRG Univers 55 Roman" w:hAnsi="DLRG Univers 55 Roman" w:cs="Calibri"/>
        </w:rPr>
        <w:t>rojektleiterin Birgit Jansen-</w:t>
      </w:r>
      <w:proofErr w:type="spellStart"/>
      <w:r w:rsidRPr="00011C80">
        <w:rPr>
          <w:rFonts w:ascii="DLRG Univers 55 Roman" w:hAnsi="DLRG Univers 55 Roman" w:cs="Calibri"/>
        </w:rPr>
        <w:t>Howitz</w:t>
      </w:r>
      <w:proofErr w:type="spellEnd"/>
      <w:r w:rsidRPr="00011C80">
        <w:rPr>
          <w:rFonts w:ascii="DLRG Univers 55 Roman" w:hAnsi="DLRG Univers 55 Roman" w:cs="Calibri"/>
        </w:rPr>
        <w:t xml:space="preserve"> </w:t>
      </w:r>
    </w:p>
    <w:p w14:paraId="06314B42" w14:textId="77777777" w:rsidR="00B51EDC" w:rsidRDefault="00B51EDC" w:rsidP="008D1392">
      <w:pPr>
        <w:spacing w:after="0"/>
        <w:ind w:right="2699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 xml:space="preserve">              </w:t>
      </w:r>
      <w:r w:rsidR="008D1392" w:rsidRPr="00011C80">
        <w:rPr>
          <w:rFonts w:ascii="DLRG Univers 55 Roman" w:hAnsi="DLRG Univers 55 Roman" w:cs="Calibri"/>
        </w:rPr>
        <w:t>(</w:t>
      </w:r>
      <w:r w:rsidR="00C07927" w:rsidRPr="00011C80">
        <w:rPr>
          <w:rFonts w:ascii="DLRG Univers 55 Roman" w:hAnsi="DLRG Univers 55 Roman"/>
        </w:rPr>
        <w:t>0172-255 29</w:t>
      </w:r>
      <w:r>
        <w:rPr>
          <w:rFonts w:ascii="DLRG Univers 55 Roman" w:hAnsi="DLRG Univers 55 Roman"/>
        </w:rPr>
        <w:t xml:space="preserve"> </w:t>
      </w:r>
      <w:r w:rsidR="00C07927" w:rsidRPr="00011C80">
        <w:rPr>
          <w:rFonts w:ascii="DLRG Univers 55 Roman" w:hAnsi="DLRG Univers 55 Roman"/>
        </w:rPr>
        <w:t>08</w:t>
      </w:r>
      <w:r>
        <w:rPr>
          <w:rFonts w:ascii="DLRG Univers 55 Roman" w:hAnsi="DLRG Univers 55 Roman"/>
        </w:rPr>
        <w:t xml:space="preserve">) </w:t>
      </w:r>
      <w:r w:rsidR="008D1392">
        <w:rPr>
          <w:rFonts w:ascii="DLRG Univers 55 Roman" w:hAnsi="DLRG Univers 55 Roman"/>
        </w:rPr>
        <w:t>und Team zur Verfügung</w:t>
      </w:r>
    </w:p>
    <w:p w14:paraId="5DCAF984" w14:textId="38E00BCB" w:rsidR="00C07927" w:rsidRPr="008D1392" w:rsidRDefault="00C07927" w:rsidP="008D1392">
      <w:pPr>
        <w:spacing w:after="0"/>
        <w:ind w:right="2699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4ED327F3" w14:textId="19C90781" w:rsidR="00C07927" w:rsidRPr="00011C80" w:rsidRDefault="00C07927" w:rsidP="008D1392">
      <w:pPr>
        <w:tabs>
          <w:tab w:val="center" w:pos="1133"/>
          <w:tab w:val="center" w:pos="3487"/>
        </w:tabs>
        <w:spacing w:after="0"/>
        <w:rPr>
          <w:rFonts w:ascii="DLRG Univers 55 Roman" w:hAnsi="DLRG Univers 55 Roman"/>
        </w:rPr>
      </w:pPr>
      <w:r w:rsidRPr="00011C80">
        <w:rPr>
          <w:rFonts w:ascii="DLRG Univers 55 Roman" w:hAnsi="DLRG Univers 55 Roman"/>
        </w:rPr>
        <w:tab/>
      </w:r>
      <w:r w:rsidR="00B51EDC">
        <w:rPr>
          <w:rFonts w:ascii="DLRG Univers 55 Roman" w:hAnsi="DLRG Univers 55 Roman"/>
        </w:rPr>
        <w:t xml:space="preserve">   </w:t>
      </w:r>
      <w:proofErr w:type="spellStart"/>
      <w:r w:rsidRPr="00011C80">
        <w:rPr>
          <w:rFonts w:ascii="DLRG Univers 55 Roman" w:hAnsi="DLRG Univers 55 Roman" w:cs="Calibri"/>
        </w:rPr>
        <w:t>e-mail</w:t>
      </w:r>
      <w:proofErr w:type="spellEnd"/>
      <w:r w:rsidR="00B51EDC">
        <w:rPr>
          <w:rFonts w:ascii="DLRG Univers 55 Roman" w:hAnsi="DLRG Univers 55 Roman" w:cs="Calibri"/>
        </w:rPr>
        <w:t>:</w:t>
      </w:r>
      <w:r w:rsidRPr="00011C80">
        <w:rPr>
          <w:rFonts w:ascii="DLRG Univers 55 Roman" w:hAnsi="DLRG Univers 55 Roman" w:cs="Calibri"/>
        </w:rPr>
        <w:t xml:space="preserve"> </w:t>
      </w:r>
      <w:r w:rsidRPr="00011C80">
        <w:rPr>
          <w:rFonts w:ascii="DLRG Univers 55 Roman" w:hAnsi="DLRG Univers 55 Roman" w:cs="Calibri"/>
        </w:rPr>
        <w:tab/>
      </w:r>
      <w:r w:rsidRPr="00011C80">
        <w:rPr>
          <w:rFonts w:ascii="DLRG Univers 55 Roman" w:hAnsi="DLRG Univers 55 Roman" w:cs="Calibri"/>
          <w:color w:val="0000FF"/>
          <w:u w:val="single" w:color="0000FF"/>
        </w:rPr>
        <w:t>LV-Meisterschaft@nordrhein.dlrg.de</w:t>
      </w:r>
      <w:r w:rsidRPr="00011C80">
        <w:rPr>
          <w:rFonts w:ascii="DLRG Univers 55 Roman" w:hAnsi="DLRG Univers 55 Roman" w:cs="Calibri"/>
        </w:rPr>
        <w:t xml:space="preserve"> </w:t>
      </w:r>
    </w:p>
    <w:p w14:paraId="15B07DCE" w14:textId="27E2A494" w:rsidR="00C07927" w:rsidRPr="00011C80" w:rsidRDefault="00C07927" w:rsidP="00C07927">
      <w:pPr>
        <w:spacing w:after="36" w:line="249" w:lineRule="auto"/>
        <w:ind w:left="-15" w:right="7472" w:firstLine="852"/>
        <w:jc w:val="both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 </w:t>
      </w:r>
      <w:r w:rsidRPr="00011C80">
        <w:rPr>
          <w:rFonts w:ascii="DLRG Univers 55 Roman" w:hAnsi="DLRG Univers 55 Roman" w:cs="Calibri"/>
        </w:rPr>
        <w:tab/>
        <w:t xml:space="preserve">   </w:t>
      </w:r>
    </w:p>
    <w:p w14:paraId="2ED70A39" w14:textId="77777777" w:rsidR="00C07927" w:rsidRPr="00011C80" w:rsidRDefault="00C07927" w:rsidP="00C07927">
      <w:pPr>
        <w:spacing w:after="74"/>
        <w:rPr>
          <w:rFonts w:ascii="DLRG Univers 55 Roman" w:hAnsi="DLRG Univers 55 Roman"/>
        </w:rPr>
      </w:pPr>
      <w:r w:rsidRPr="00011C80">
        <w:rPr>
          <w:rFonts w:ascii="DLRG Univers 55 Roman" w:hAnsi="DLRG Univers 55 Roman" w:cs="Calibri"/>
        </w:rPr>
        <w:t xml:space="preserve"> </w:t>
      </w:r>
    </w:p>
    <w:p w14:paraId="0AB00401" w14:textId="666BEDE4" w:rsidR="00C07927" w:rsidRPr="00011C80" w:rsidRDefault="00B51EDC" w:rsidP="00C07927">
      <w:pPr>
        <w:spacing w:after="83" w:line="249" w:lineRule="auto"/>
        <w:ind w:left="-5" w:hanging="10"/>
        <w:jc w:val="both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  <w:t xml:space="preserve">   </w:t>
      </w:r>
      <w:r w:rsidR="00C07927" w:rsidRPr="00011C80">
        <w:rPr>
          <w:rFonts w:ascii="DLRG Univers 55 Roman" w:hAnsi="DLRG Univers 55 Roman" w:cs="Calibri"/>
        </w:rPr>
        <w:t xml:space="preserve">Für den </w:t>
      </w:r>
    </w:p>
    <w:p w14:paraId="1D963EEE" w14:textId="3FF984A1" w:rsidR="00C07927" w:rsidRPr="00011C80" w:rsidRDefault="00B51EDC" w:rsidP="00C07927">
      <w:pPr>
        <w:spacing w:after="83" w:line="249" w:lineRule="auto"/>
        <w:ind w:left="-5" w:hanging="10"/>
        <w:jc w:val="both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  <w:t xml:space="preserve">   </w:t>
      </w:r>
      <w:r w:rsidR="00C07927" w:rsidRPr="00011C80">
        <w:rPr>
          <w:rFonts w:ascii="DLRG Univers 55 Roman" w:hAnsi="DLRG Univers 55 Roman" w:cs="Calibri"/>
        </w:rPr>
        <w:t xml:space="preserve">DLRG Landesverband Nordrhein e. V. </w:t>
      </w:r>
    </w:p>
    <w:p w14:paraId="27F8FC84" w14:textId="62455B36" w:rsidR="00C07927" w:rsidRPr="00011C80" w:rsidRDefault="00B51EDC" w:rsidP="00C07927">
      <w:pPr>
        <w:spacing w:after="5" w:line="249" w:lineRule="auto"/>
        <w:ind w:left="-5" w:hanging="10"/>
        <w:jc w:val="both"/>
        <w:rPr>
          <w:rFonts w:ascii="DLRG Univers 55 Roman" w:hAnsi="DLRG Univers 55 Roman"/>
        </w:rPr>
      </w:pP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</w:r>
      <w:r>
        <w:rPr>
          <w:rFonts w:ascii="DLRG Univers 55 Roman" w:hAnsi="DLRG Univers 55 Roman" w:cs="Calibri"/>
        </w:rPr>
        <w:tab/>
        <w:t xml:space="preserve">   </w:t>
      </w:r>
      <w:r w:rsidR="00C07927" w:rsidRPr="00011C80">
        <w:rPr>
          <w:rFonts w:ascii="DLRG Univers 55 Roman" w:hAnsi="DLRG Univers 55 Roman" w:cs="Calibri"/>
        </w:rPr>
        <w:t xml:space="preserve">- Referat Rettungssport - </w:t>
      </w:r>
    </w:p>
    <w:p w14:paraId="6EF6876B" w14:textId="77777777" w:rsidR="00C07927" w:rsidRDefault="00C07927">
      <w:pPr>
        <w:ind w:left="-567"/>
      </w:pPr>
    </w:p>
    <w:sectPr w:rsidR="00C07927">
      <w:footerReference w:type="default" r:id="rId8"/>
      <w:pgSz w:w="11906" w:h="16838"/>
      <w:pgMar w:top="1418" w:right="1418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F92F8" w14:textId="77777777" w:rsidR="00AF1BFE" w:rsidRDefault="00AF1BFE">
      <w:pPr>
        <w:spacing w:after="0" w:line="240" w:lineRule="auto"/>
      </w:pPr>
      <w:r>
        <w:separator/>
      </w:r>
    </w:p>
  </w:endnote>
  <w:endnote w:type="continuationSeparator" w:id="0">
    <w:p w14:paraId="2F3ACE82" w14:textId="77777777" w:rsidR="00AF1BFE" w:rsidRDefault="00AF1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LRG Univers 55 Roman">
    <w:altName w:val="Calibri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Segoe UI Emoji L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6E253" w14:textId="77777777" w:rsidR="00135103" w:rsidRDefault="00000000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5B6F82C" wp14:editId="475B730C">
              <wp:simplePos x="0" y="0"/>
              <wp:positionH relativeFrom="column">
                <wp:posOffset>5228594</wp:posOffset>
              </wp:positionH>
              <wp:positionV relativeFrom="paragraph">
                <wp:posOffset>-535308</wp:posOffset>
              </wp:positionV>
              <wp:extent cx="1315721" cy="340998"/>
              <wp:effectExtent l="0" t="0" r="0" b="0"/>
              <wp:wrapNone/>
              <wp:docPr id="1410951810" name="Textfeld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5721" cy="340998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88D7EEB" w14:textId="77777777" w:rsidR="00135103" w:rsidRDefault="00000000">
                          <w:pPr>
                            <w:rPr>
                              <w:rFonts w:ascii="DLRG Univers 55 Roman" w:hAnsi="DLRG Univers 55 Roman"/>
                              <w:b/>
                              <w:color w:val="FDEB1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DLRG Univers 55 Roman" w:hAnsi="DLRG Univers 55 Roman"/>
                              <w:b/>
                              <w:color w:val="FDEB1E"/>
                              <w:sz w:val="28"/>
                              <w:szCs w:val="28"/>
                            </w:rPr>
                            <w:t>Rettungssport</w:t>
                          </w:r>
                        </w:p>
                      </w:txbxContent>
                    </wps:txbx>
                    <wps:bodyPr vert="horz" wrap="non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6F82C" id="_x0000_t202" coordsize="21600,21600" o:spt="202" path="m,l,21600r21600,l21600,xe">
              <v:stroke joinstyle="miter"/>
              <v:path gradientshapeok="t" o:connecttype="rect"/>
            </v:shapetype>
            <v:shape id="Textfeld 14" o:spid="_x0000_s1028" type="#_x0000_t202" style="position:absolute;margin-left:411.7pt;margin-top:-42.15pt;width:103.6pt;height:26.8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" filled="f" stroked="f">
              <v:textbox>
                <w:txbxContent>
                  <w:p w14:paraId="088D7EEB" w14:textId="77777777" w:rsidR="00135103" w:rsidRDefault="00000000">
                    <w:pPr>
                      <w:rPr>
                        <w:rFonts w:ascii="DLRG Univers 55 Roman" w:hAnsi="DLRG Univers 55 Roman"/>
                        <w:b/>
                        <w:color w:val="FDEB1E"/>
                        <w:sz w:val="28"/>
                        <w:szCs w:val="28"/>
                      </w:rPr>
                    </w:pPr>
                    <w:r>
                      <w:rPr>
                        <w:rFonts w:ascii="DLRG Univers 55 Roman" w:hAnsi="DLRG Univers 55 Roman"/>
                        <w:b/>
                        <w:color w:val="FDEB1E"/>
                        <w:sz w:val="28"/>
                        <w:szCs w:val="28"/>
                      </w:rPr>
                      <w:t>Rettungssport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A595CA4" wp14:editId="7143CBC7">
              <wp:simplePos x="0" y="0"/>
              <wp:positionH relativeFrom="column">
                <wp:posOffset>3881756</wp:posOffset>
              </wp:positionH>
              <wp:positionV relativeFrom="paragraph">
                <wp:posOffset>-497204</wp:posOffset>
              </wp:positionV>
              <wp:extent cx="1351912" cy="247646"/>
              <wp:effectExtent l="0" t="0" r="19688" b="31754"/>
              <wp:wrapNone/>
              <wp:docPr id="203918325" name="Gruppieren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51912" cy="247646"/>
                        <a:chOff x="0" y="0"/>
                        <a:chExt cx="1351912" cy="247646"/>
                      </a:xfrm>
                    </wpg:grpSpPr>
                    <pic:pic xmlns:pic="http://schemas.openxmlformats.org/drawingml/2006/picture">
                      <pic:nvPicPr>
                        <pic:cNvPr id="826047546" name="Grafik 1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2439"/>
                          <a:ext cx="1284558" cy="215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wps:wsp>
                      <wps:cNvPr id="222835537" name="Gerader Verbinder 2"/>
                      <wps:cNvCnPr/>
                      <wps:spPr>
                        <a:xfrm>
                          <a:off x="1351912" y="0"/>
                          <a:ext cx="0" cy="247646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FDEB1E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AF20D86" id="Gruppieren 11" o:spid="_x0000_s1026" style="position:absolute;margin-left:305.65pt;margin-top:-39.15pt;width:106.45pt;height:19.5pt;z-index:251661312" coordsize="13519,2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2" o:spid="_x0000_s1027" type="#_x0000_t75" style="position:absolute;top:224;width:12845;height:215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">
                <v:imagedata r:id="rId2" o:title="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r Verbinder 2" o:spid="_x0000_s1028" type="#_x0000_t32" style="position:absolute;left:13519;width:0;height:247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" strokecolor="#fdeb1e" strokeweight="1.0584mm">
                <v:stroke joinstyle="miter"/>
              </v:shape>
            </v:group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ED8714" wp14:editId="4363F8C9">
              <wp:simplePos x="0" y="0"/>
              <wp:positionH relativeFrom="column">
                <wp:posOffset>-757552</wp:posOffset>
              </wp:positionH>
              <wp:positionV relativeFrom="paragraph">
                <wp:posOffset>-540382</wp:posOffset>
              </wp:positionV>
              <wp:extent cx="3780157" cy="325755"/>
              <wp:effectExtent l="0" t="0" r="0" b="0"/>
              <wp:wrapNone/>
              <wp:docPr id="522799036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0157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57C502" w14:textId="2187D08D" w:rsidR="00135103" w:rsidRDefault="00563158">
                          <w:pPr>
                            <w:rPr>
                              <w:rFonts w:ascii="DLRG Univers 55 Roman" w:hAnsi="DLRG Univers 55 Roman"/>
                              <w:b/>
                              <w:color w:val="FDEB1E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DLRG Univers 55 Roman" w:hAnsi="DLRG Univers 55 Roman"/>
                              <w:b/>
                              <w:color w:val="FDEB1E"/>
                              <w:sz w:val="28"/>
                              <w:szCs w:val="28"/>
                            </w:rPr>
                            <w:t>nordrhein.dlrg.de</w:t>
                          </w:r>
                        </w:p>
                      </w:txbxContent>
                    </wps:txbx>
                    <wps:bodyPr vert="horz" wrap="none" lIns="91440" tIns="45720" rIns="91440" bIns="4572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ED8714" id="Textfeld 10" o:spid="_x0000_s1029" type="#_x0000_t202" style="position:absolute;margin-left:-59.65pt;margin-top:-42.55pt;width:297.65pt;height:25.6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" filled="f" stroked="f">
              <v:textbox>
                <w:txbxContent>
                  <w:p w14:paraId="4A57C502" w14:textId="2187D08D" w:rsidR="00135103" w:rsidRDefault="00563158">
                    <w:pPr>
                      <w:rPr>
                        <w:rFonts w:ascii="DLRG Univers 55 Roman" w:hAnsi="DLRG Univers 55 Roman"/>
                        <w:b/>
                        <w:color w:val="FDEB1E"/>
                        <w:sz w:val="28"/>
                        <w:szCs w:val="28"/>
                      </w:rPr>
                    </w:pPr>
                    <w:r>
                      <w:rPr>
                        <w:rFonts w:ascii="DLRG Univers 55 Roman" w:hAnsi="DLRG Univers 55 Roman"/>
                        <w:b/>
                        <w:color w:val="FDEB1E"/>
                        <w:sz w:val="28"/>
                        <w:szCs w:val="28"/>
                      </w:rPr>
                      <w:t>nordrhein.dlrg.de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D4C0DC9" wp14:editId="19B9BEE6">
          <wp:simplePos x="0" y="0"/>
          <wp:positionH relativeFrom="column">
            <wp:posOffset>-900427</wp:posOffset>
          </wp:positionH>
          <wp:positionV relativeFrom="paragraph">
            <wp:posOffset>-545467</wp:posOffset>
          </wp:positionV>
          <wp:extent cx="7553958" cy="340998"/>
          <wp:effectExtent l="0" t="0" r="2542" b="1902"/>
          <wp:wrapTight wrapText="bothSides">
            <wp:wrapPolygon edited="0">
              <wp:start x="0" y="0"/>
              <wp:lineTo x="0" y="20916"/>
              <wp:lineTo x="21571" y="20916"/>
              <wp:lineTo x="21571" y="0"/>
              <wp:lineTo x="0" y="0"/>
            </wp:wrapPolygon>
          </wp:wrapTight>
          <wp:docPr id="2065832512" name="Grafik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553958" cy="34099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276E4" w14:textId="77777777" w:rsidR="00AF1BFE" w:rsidRDefault="00AF1BF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7F67C1A" w14:textId="77777777" w:rsidR="00AF1BFE" w:rsidRDefault="00AF1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B3B48"/>
    <w:multiLevelType w:val="hybridMultilevel"/>
    <w:tmpl w:val="1A102C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A12D24"/>
    <w:multiLevelType w:val="hybridMultilevel"/>
    <w:tmpl w:val="1A102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10660"/>
    <w:multiLevelType w:val="hybridMultilevel"/>
    <w:tmpl w:val="6E149782"/>
    <w:lvl w:ilvl="0" w:tplc="CAB05F5A">
      <w:start w:val="1"/>
      <w:numFmt w:val="decimal"/>
      <w:lvlText w:val="%1."/>
      <w:lvlJc w:val="left"/>
      <w:pPr>
        <w:ind w:left="12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5" w:hanging="360"/>
      </w:pPr>
    </w:lvl>
    <w:lvl w:ilvl="2" w:tplc="0407001B" w:tentative="1">
      <w:start w:val="1"/>
      <w:numFmt w:val="lowerRoman"/>
      <w:lvlText w:val="%3."/>
      <w:lvlJc w:val="right"/>
      <w:pPr>
        <w:ind w:left="2725" w:hanging="180"/>
      </w:pPr>
    </w:lvl>
    <w:lvl w:ilvl="3" w:tplc="0407000F" w:tentative="1">
      <w:start w:val="1"/>
      <w:numFmt w:val="decimal"/>
      <w:lvlText w:val="%4."/>
      <w:lvlJc w:val="left"/>
      <w:pPr>
        <w:ind w:left="3445" w:hanging="360"/>
      </w:pPr>
    </w:lvl>
    <w:lvl w:ilvl="4" w:tplc="04070019" w:tentative="1">
      <w:start w:val="1"/>
      <w:numFmt w:val="lowerLetter"/>
      <w:lvlText w:val="%5."/>
      <w:lvlJc w:val="left"/>
      <w:pPr>
        <w:ind w:left="4165" w:hanging="360"/>
      </w:pPr>
    </w:lvl>
    <w:lvl w:ilvl="5" w:tplc="0407001B" w:tentative="1">
      <w:start w:val="1"/>
      <w:numFmt w:val="lowerRoman"/>
      <w:lvlText w:val="%6."/>
      <w:lvlJc w:val="right"/>
      <w:pPr>
        <w:ind w:left="4885" w:hanging="180"/>
      </w:pPr>
    </w:lvl>
    <w:lvl w:ilvl="6" w:tplc="0407000F" w:tentative="1">
      <w:start w:val="1"/>
      <w:numFmt w:val="decimal"/>
      <w:lvlText w:val="%7."/>
      <w:lvlJc w:val="left"/>
      <w:pPr>
        <w:ind w:left="5605" w:hanging="360"/>
      </w:pPr>
    </w:lvl>
    <w:lvl w:ilvl="7" w:tplc="04070019" w:tentative="1">
      <w:start w:val="1"/>
      <w:numFmt w:val="lowerLetter"/>
      <w:lvlText w:val="%8."/>
      <w:lvlJc w:val="left"/>
      <w:pPr>
        <w:ind w:left="6325" w:hanging="360"/>
      </w:pPr>
    </w:lvl>
    <w:lvl w:ilvl="8" w:tplc="0407001B" w:tentative="1">
      <w:start w:val="1"/>
      <w:numFmt w:val="lowerRoman"/>
      <w:lvlText w:val="%9."/>
      <w:lvlJc w:val="right"/>
      <w:pPr>
        <w:ind w:left="7045" w:hanging="180"/>
      </w:pPr>
    </w:lvl>
  </w:abstractNum>
  <w:num w:numId="1" w16cid:durableId="1263227215">
    <w:abstractNumId w:val="0"/>
  </w:num>
  <w:num w:numId="2" w16cid:durableId="1788962627">
    <w:abstractNumId w:val="1"/>
  </w:num>
  <w:num w:numId="3" w16cid:durableId="1848136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915"/>
    <w:rsid w:val="00011C80"/>
    <w:rsid w:val="00032640"/>
    <w:rsid w:val="00040F97"/>
    <w:rsid w:val="000E3A76"/>
    <w:rsid w:val="00135103"/>
    <w:rsid w:val="002D5E8E"/>
    <w:rsid w:val="004176A4"/>
    <w:rsid w:val="00492529"/>
    <w:rsid w:val="00563158"/>
    <w:rsid w:val="0056632A"/>
    <w:rsid w:val="005953DE"/>
    <w:rsid w:val="006F68CA"/>
    <w:rsid w:val="008003A5"/>
    <w:rsid w:val="008672BF"/>
    <w:rsid w:val="008B7915"/>
    <w:rsid w:val="008D1392"/>
    <w:rsid w:val="008E5A81"/>
    <w:rsid w:val="00955A05"/>
    <w:rsid w:val="00A047BD"/>
    <w:rsid w:val="00A14A4D"/>
    <w:rsid w:val="00A65937"/>
    <w:rsid w:val="00AD08A9"/>
    <w:rsid w:val="00AF1BFE"/>
    <w:rsid w:val="00B51EDC"/>
    <w:rsid w:val="00B859C9"/>
    <w:rsid w:val="00C07927"/>
    <w:rsid w:val="00D3763B"/>
    <w:rsid w:val="00D8048C"/>
    <w:rsid w:val="00F536F0"/>
    <w:rsid w:val="00F9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4BAAA"/>
  <w15:docId w15:val="{631BC41D-C13C-D245-938F-47D66CD1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079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next w:val="Standard"/>
    <w:uiPriority w:val="9"/>
    <w:unhideWhenUsed/>
    <w:qFormat/>
    <w:pPr>
      <w:keepNext/>
      <w:keepLines/>
      <w:spacing w:after="101" w:line="256" w:lineRule="auto"/>
      <w:ind w:left="10" w:hanging="10"/>
      <w:textAlignment w:val="auto"/>
      <w:outlineLvl w:val="1"/>
    </w:pPr>
    <w:rPr>
      <w:rFonts w:ascii="Arial" w:eastAsia="Arial" w:hAnsi="Arial" w:cs="Arial"/>
      <w:b/>
      <w:color w:val="000000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79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customStyle="1" w:styleId="berschrift2Zchn">
    <w:name w:val="Überschrift 2 Zchn"/>
    <w:basedOn w:val="Absatz-Standardschriftart"/>
    <w:rPr>
      <w:rFonts w:ascii="Arial" w:eastAsia="Arial" w:hAnsi="Arial" w:cs="Arial"/>
      <w:b/>
      <w:color w:val="000000"/>
      <w:lang w:eastAsia="de-DE"/>
    </w:rPr>
  </w:style>
  <w:style w:type="character" w:styleId="Hyperlink">
    <w:name w:val="Hyperlink"/>
    <w:basedOn w:val="Absatz-Standardschriftart"/>
    <w:rPr>
      <w:color w:val="0563C1"/>
      <w:u w:val="single"/>
    </w:rPr>
  </w:style>
  <w:style w:type="paragraph" w:styleId="KeinLeerraum">
    <w:name w:val="No Spacing"/>
    <w:pPr>
      <w:suppressAutoHyphens/>
      <w:spacing w:after="0" w:line="240" w:lineRule="auto"/>
    </w:pPr>
  </w:style>
  <w:style w:type="paragraph" w:customStyle="1" w:styleId="p1">
    <w:name w:val="p1"/>
    <w:basedOn w:val="Standard"/>
    <w:rsid w:val="008672BF"/>
    <w:pPr>
      <w:suppressAutoHyphens w:val="0"/>
      <w:autoSpaceDN/>
      <w:spacing w:after="0" w:line="240" w:lineRule="auto"/>
      <w:textAlignment w:val="auto"/>
    </w:pPr>
    <w:rPr>
      <w:rFonts w:ascii="Helvetica" w:eastAsia="Times New Roman" w:hAnsi="Helvetica"/>
      <w:color w:val="000000"/>
      <w:sz w:val="12"/>
      <w:szCs w:val="12"/>
      <w:lang w:eastAsia="de-DE"/>
    </w:rPr>
  </w:style>
  <w:style w:type="paragraph" w:styleId="Textkrper">
    <w:name w:val="Body Text"/>
    <w:basedOn w:val="Standard"/>
    <w:link w:val="TextkrperZchn"/>
    <w:rsid w:val="00563158"/>
    <w:pPr>
      <w:suppressAutoHyphens w:val="0"/>
      <w:autoSpaceDN/>
      <w:spacing w:before="120" w:after="0" w:line="240" w:lineRule="auto"/>
      <w:jc w:val="both"/>
      <w:textAlignment w:val="auto"/>
    </w:pPr>
    <w:rPr>
      <w:rFonts w:ascii="Arial" w:eastAsia="Times New Roman" w:hAnsi="Arial" w:cs="Arial"/>
      <w:b/>
      <w:bCs/>
      <w:sz w:val="16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563158"/>
    <w:rPr>
      <w:rFonts w:ascii="Arial" w:eastAsia="Times New Roman" w:hAnsi="Arial" w:cs="Arial"/>
      <w:b/>
      <w:bCs/>
      <w:sz w:val="16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rsid w:val="00563158"/>
    <w:pPr>
      <w:tabs>
        <w:tab w:val="left" w:pos="1440"/>
        <w:tab w:val="left" w:pos="5040"/>
        <w:tab w:val="left" w:pos="6120"/>
      </w:tabs>
      <w:suppressAutoHyphens w:val="0"/>
      <w:autoSpaceDN/>
      <w:spacing w:before="40" w:after="0" w:line="240" w:lineRule="auto"/>
      <w:ind w:left="1440"/>
      <w:jc w:val="both"/>
      <w:textAlignment w:val="auto"/>
    </w:pPr>
    <w:rPr>
      <w:rFonts w:ascii="Arial" w:eastAsia="Times New Roman" w:hAnsi="Arial" w:cs="Arial"/>
      <w:bCs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563158"/>
    <w:rPr>
      <w:rFonts w:ascii="Arial" w:eastAsia="Times New Roman" w:hAnsi="Arial" w:cs="Arial"/>
      <w:bCs/>
      <w:sz w:val="24"/>
      <w:szCs w:val="24"/>
      <w:lang w:eastAsia="de-DE"/>
    </w:rPr>
  </w:style>
  <w:style w:type="paragraph" w:customStyle="1" w:styleId="Default">
    <w:name w:val="Default"/>
    <w:rsid w:val="00563158"/>
    <w:pPr>
      <w:autoSpaceDE w:val="0"/>
      <w:adjustRightInd w:val="0"/>
      <w:spacing w:after="0" w:line="240" w:lineRule="auto"/>
      <w:textAlignment w:val="auto"/>
    </w:pPr>
    <w:rPr>
      <w:rFonts w:ascii="Arial" w:eastAsia="Times New Roman" w:hAnsi="Arial" w:cs="Arial"/>
      <w:bCs/>
      <w:color w:val="000000"/>
      <w:sz w:val="24"/>
      <w:szCs w:val="24"/>
      <w:lang w:eastAsia="de-DE"/>
    </w:rPr>
  </w:style>
  <w:style w:type="character" w:customStyle="1" w:styleId="xbe">
    <w:name w:val="_xbe"/>
    <w:rsid w:val="00563158"/>
  </w:style>
  <w:style w:type="paragraph" w:customStyle="1" w:styleId="Formatvorlage1">
    <w:name w:val="Formatvorlage1"/>
    <w:basedOn w:val="Textkrper"/>
    <w:link w:val="Formatvorlage1Zchn"/>
    <w:qFormat/>
    <w:rsid w:val="00563158"/>
    <w:pPr>
      <w:tabs>
        <w:tab w:val="left" w:pos="851"/>
        <w:tab w:val="left" w:pos="7200"/>
      </w:tabs>
      <w:spacing w:line="0" w:lineRule="atLeast"/>
      <w:ind w:left="851" w:hanging="851"/>
    </w:pPr>
    <w:rPr>
      <w:rFonts w:ascii="Calibri" w:hAnsi="Calibri"/>
      <w:b w:val="0"/>
      <w:bCs w:val="0"/>
      <w:sz w:val="20"/>
    </w:rPr>
  </w:style>
  <w:style w:type="character" w:customStyle="1" w:styleId="Formatvorlage1Zchn">
    <w:name w:val="Formatvorlage1 Zchn"/>
    <w:link w:val="Formatvorlage1"/>
    <w:rsid w:val="00563158"/>
    <w:rPr>
      <w:rFonts w:eastAsia="Times New Roman" w:cs="Arial"/>
      <w:sz w:val="20"/>
      <w:szCs w:val="20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536F0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AD08A9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492529"/>
    <w:rPr>
      <w:color w:val="954F72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07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79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4074</Characters>
  <Application>Microsoft Office Word</Application>
  <DocSecurity>0</DocSecurity>
  <Lines>185</Lines>
  <Paragraphs>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Holzhause, Martin</dc:creator>
  <cp:lastModifiedBy>Karsten Rokitta</cp:lastModifiedBy>
  <cp:revision>4</cp:revision>
  <cp:lastPrinted>2024-01-24T23:14:00Z</cp:lastPrinted>
  <dcterms:created xsi:type="dcterms:W3CDTF">2026-06-04T11:28:00Z</dcterms:created>
  <dcterms:modified xsi:type="dcterms:W3CDTF">2026-06-04T12:01:00Z</dcterms:modified>
</cp:coreProperties>
</file>